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014768" w14:textId="06F68196" w:rsidR="00A26961" w:rsidRDefault="0026767B">
      <w:pPr>
        <w:spacing w:before="162" w:line="211" w:lineRule="auto"/>
        <w:ind w:left="891" w:right="6389"/>
        <w:rPr>
          <w:rFonts w:ascii="Trebuchet MS"/>
          <w:sz w:val="72"/>
        </w:rPr>
      </w:pPr>
      <w:r w:rsidRPr="0026767B">
        <w:rPr>
          <w:rFonts w:ascii="Trebuchet MS"/>
          <w:noProof/>
          <w:color w:val="1A2137"/>
          <w:w w:val="105"/>
          <w:sz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9D6111D" wp14:editId="287396D3">
                <wp:simplePos x="0" y="0"/>
                <wp:positionH relativeFrom="column">
                  <wp:posOffset>4330065</wp:posOffset>
                </wp:positionH>
                <wp:positionV relativeFrom="paragraph">
                  <wp:posOffset>-638175</wp:posOffset>
                </wp:positionV>
                <wp:extent cx="2374265" cy="1403985"/>
                <wp:effectExtent l="0" t="0" r="1778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F7C03" w14:textId="64E6FF71" w:rsidR="0026767B" w:rsidRPr="0026767B" w:rsidRDefault="0026767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6767B">
                              <w:rPr>
                                <w:sz w:val="48"/>
                                <w:szCs w:val="48"/>
                              </w:rPr>
                              <w:t>Appendix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0.95pt;margin-top:-50.25pt;width:186.95pt;height:110.55pt;z-index:2516689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PI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">
                <v:textbox style="mso-fit-shape-to-text:t">
                  <w:txbxContent>
                    <w:p w14:paraId="282F7C03" w14:textId="64E6FF71" w:rsidR="0026767B" w:rsidRPr="0026767B" w:rsidRDefault="0026767B">
                      <w:pPr>
                        <w:rPr>
                          <w:sz w:val="48"/>
                          <w:szCs w:val="48"/>
                        </w:rPr>
                      </w:pPr>
                      <w:r w:rsidRPr="0026767B">
                        <w:rPr>
                          <w:sz w:val="48"/>
                          <w:szCs w:val="48"/>
                        </w:rPr>
                        <w:t>Appendix 2</w:t>
                      </w:r>
                    </w:p>
                  </w:txbxContent>
                </v:textbox>
              </v:shape>
            </w:pict>
          </mc:Fallback>
        </mc:AlternateContent>
      </w:r>
      <w:r w:rsidR="00411E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D595AA3" wp14:editId="07F6E0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1A21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36611B49" id="Rectangle 64" o:spid="_x0000_s1026" style="position:absolute;margin-left:0;margin-top:0;width:595.5pt;height:84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" fillcolor="#1a2137" stroked="f">
                <w10:wrap anchorx="page" anchory="page"/>
              </v:rect>
            </w:pict>
          </mc:Fallback>
        </mc:AlternateContent>
      </w:r>
      <w:r w:rsidR="00411EFC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5002AD3" wp14:editId="1277B147">
                <wp:simplePos x="0" y="0"/>
                <wp:positionH relativeFrom="page">
                  <wp:posOffset>0</wp:posOffset>
                </wp:positionH>
                <wp:positionV relativeFrom="page">
                  <wp:posOffset>513080</wp:posOffset>
                </wp:positionV>
                <wp:extent cx="7562850" cy="1018413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184130"/>
                          <a:chOff x="0" y="808"/>
                          <a:chExt cx="11910" cy="16038"/>
                        </a:xfrm>
                      </wpg:grpSpPr>
                      <pic:pic xmlns:pic="http://schemas.openxmlformats.org/drawingml/2006/picture">
                        <pic:nvPicPr>
                          <pic:cNvPr id="6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53"/>
                            <a:ext cx="11910" cy="1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58" y="807"/>
                            <a:ext cx="6141" cy="15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91" y="5588"/>
                            <a:ext cx="2177" cy="136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550CE056" id="Group 60" o:spid="_x0000_s1026" style="position:absolute;margin-left:0;margin-top:40.4pt;width:595.5pt;height:801.9pt;z-index:-251662848;mso-position-horizontal-relative:page;mso-position-vertical-relative:page" coordorigin=",808" coordsize="11910,16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top:5653;width:11910;height:1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BiLFAAAA2wAAAA8AAABkcnMvZG93bnJldi54bWxEj0FrwkAUhO8F/8PyBG91kyJqoquUFmnB&#10;XtS21Nsj+0yC2bdhd9Xor+8WhB6HmfmGmS8704gzOV9bVpAOExDEhdU1lwo+d6vHKQgfkDU2lknB&#10;lTwsF72HOebaXnhD520oRYSwz1FBFUKbS+mLigz6oW2Jo3ewzmCI0pVSO7xEuGnkU5KMpcGa40KF&#10;Lb1UVBy3J6Pg4zWkmxFn7mudTb739vaTva2tUoN+9zwDEagL/+F7+10rGKfw9y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lAYixQAAANsAAAAPAAAAAAAAAAAAAAAA&#10;AJ8CAABkcnMvZG93bnJldi54bWxQSwUGAAAAAAQABAD3AAAAkQMAAAAA&#10;">
                  <v:imagedata r:id="rId8" o:title=""/>
                </v:shape>
                <v:rect id="Rectangle 62" o:spid="_x0000_s1028" style="position:absolute;left:858;top:807;width:6141;height:15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Tt8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g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07fEAAAA2wAAAA8AAAAAAAAAAAAAAAAAmAIAAGRycy9k&#10;b3ducmV2LnhtbFBLBQYAAAAABAAEAPUAAACJAwAAAAA=&#10;" stroked="f"/>
                <v:rect id="Rectangle 61" o:spid="_x0000_s1029" style="position:absolute;left:1191;top:5588;width:2177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+E8YA&#10;AADbAAAADwAAAGRycy9kb3ducmV2LnhtbESPT2vCQBTE70K/w/IKXsRsVColdZUi+AcPlaZeenvN&#10;viah2bdhd43RT+8WCj0OM/MbZrHqTSM6cr62rGCSpCCIC6trLhWcPjbjZxA+IGtsLJOCK3lYLR8G&#10;C8y0vfA7dXkoRYSwz1BBFUKbSemLigz6xLbE0fu2zmCI0pVSO7xEuGnkNE3n0mDNcaHCltYVFT/5&#10;2SiwhvNDY9JJ+Lw9dbvD12h7dG9KDR/71xcQgfrwH/5r77WC+Qx+v8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Q+E8YAAADbAAAADwAAAAAAAAAAAAAAAACYAgAAZHJz&#10;L2Rvd25yZXYueG1sUEsFBgAAAAAEAAQA9QAAAIsDAAAAAA==&#10;" fillcolor="#ff5757" stroked="f"/>
                <w10:wrap anchorx="page" anchory="page"/>
              </v:group>
            </w:pict>
          </mc:Fallback>
        </mc:AlternateContent>
      </w:r>
      <w:r w:rsidR="005739F9">
        <w:rPr>
          <w:rFonts w:ascii="Trebuchet MS"/>
          <w:color w:val="1A2137"/>
          <w:w w:val="105"/>
          <w:sz w:val="72"/>
        </w:rPr>
        <w:t xml:space="preserve">CUSTOMER </w:t>
      </w:r>
      <w:bookmarkStart w:id="0" w:name="_GoBack"/>
      <w:bookmarkEnd w:id="0"/>
      <w:r w:rsidR="005739F9">
        <w:rPr>
          <w:rFonts w:ascii="Trebuchet MS"/>
          <w:color w:val="1A2137"/>
          <w:w w:val="105"/>
          <w:sz w:val="72"/>
        </w:rPr>
        <w:t>EXPERIENCE STRATEGY OVERVIEW 2019-202</w:t>
      </w:r>
      <w:r w:rsidR="004170A8">
        <w:rPr>
          <w:rFonts w:ascii="Trebuchet MS"/>
          <w:color w:val="1A2137"/>
          <w:w w:val="105"/>
          <w:sz w:val="72"/>
        </w:rPr>
        <w:t>2</w:t>
      </w:r>
    </w:p>
    <w:p w14:paraId="651D476E" w14:textId="77777777" w:rsidR="00A26961" w:rsidRDefault="00A26961">
      <w:pPr>
        <w:pStyle w:val="BodyText"/>
        <w:rPr>
          <w:rFonts w:ascii="Trebuchet MS"/>
          <w:sz w:val="20"/>
        </w:rPr>
      </w:pPr>
    </w:p>
    <w:p w14:paraId="2F4A4178" w14:textId="77777777" w:rsidR="00A26961" w:rsidRDefault="00A26961">
      <w:pPr>
        <w:pStyle w:val="BodyText"/>
        <w:rPr>
          <w:rFonts w:ascii="Trebuchet MS"/>
          <w:sz w:val="20"/>
        </w:rPr>
      </w:pPr>
    </w:p>
    <w:p w14:paraId="4EBE71C2" w14:textId="77777777" w:rsidR="00A26961" w:rsidRDefault="00A26961">
      <w:pPr>
        <w:pStyle w:val="BodyText"/>
        <w:rPr>
          <w:rFonts w:ascii="Trebuchet MS"/>
          <w:sz w:val="20"/>
        </w:rPr>
      </w:pPr>
    </w:p>
    <w:p w14:paraId="7B1EFF28" w14:textId="77777777" w:rsidR="00A26961" w:rsidRDefault="00A26961">
      <w:pPr>
        <w:pStyle w:val="BodyText"/>
        <w:rPr>
          <w:rFonts w:ascii="Trebuchet MS"/>
          <w:sz w:val="20"/>
        </w:rPr>
      </w:pPr>
    </w:p>
    <w:p w14:paraId="6F2FA002" w14:textId="77777777" w:rsidR="00A26961" w:rsidRDefault="00A26961">
      <w:pPr>
        <w:pStyle w:val="BodyText"/>
        <w:rPr>
          <w:rFonts w:ascii="Trebuchet MS"/>
          <w:sz w:val="20"/>
        </w:rPr>
      </w:pPr>
    </w:p>
    <w:p w14:paraId="111A5DF2" w14:textId="77777777" w:rsidR="00A26961" w:rsidRDefault="00A26961">
      <w:pPr>
        <w:pStyle w:val="BodyText"/>
        <w:rPr>
          <w:rFonts w:ascii="Trebuchet MS"/>
          <w:sz w:val="20"/>
        </w:rPr>
      </w:pPr>
    </w:p>
    <w:p w14:paraId="3B92D213" w14:textId="77777777" w:rsidR="00A26961" w:rsidRDefault="00A26961">
      <w:pPr>
        <w:pStyle w:val="BodyText"/>
        <w:rPr>
          <w:rFonts w:ascii="Trebuchet MS"/>
          <w:sz w:val="20"/>
        </w:rPr>
      </w:pPr>
    </w:p>
    <w:p w14:paraId="0A91EF7C" w14:textId="77777777" w:rsidR="00A26961" w:rsidRDefault="00A26961">
      <w:pPr>
        <w:pStyle w:val="BodyText"/>
        <w:rPr>
          <w:rFonts w:ascii="Trebuchet MS"/>
          <w:sz w:val="20"/>
        </w:rPr>
      </w:pPr>
    </w:p>
    <w:p w14:paraId="1B9D0D97" w14:textId="77777777" w:rsidR="00A26961" w:rsidRDefault="00A26961">
      <w:pPr>
        <w:pStyle w:val="BodyText"/>
        <w:rPr>
          <w:rFonts w:ascii="Trebuchet MS"/>
          <w:sz w:val="20"/>
        </w:rPr>
      </w:pPr>
    </w:p>
    <w:p w14:paraId="731F0D67" w14:textId="77777777" w:rsidR="00A26961" w:rsidRDefault="00A26961">
      <w:pPr>
        <w:pStyle w:val="BodyText"/>
        <w:rPr>
          <w:rFonts w:ascii="Trebuchet MS"/>
          <w:sz w:val="20"/>
        </w:rPr>
      </w:pPr>
    </w:p>
    <w:p w14:paraId="0952276D" w14:textId="77777777" w:rsidR="00A26961" w:rsidRDefault="00A26961">
      <w:pPr>
        <w:pStyle w:val="BodyText"/>
        <w:rPr>
          <w:rFonts w:ascii="Trebuchet MS"/>
          <w:sz w:val="20"/>
        </w:rPr>
      </w:pPr>
    </w:p>
    <w:p w14:paraId="2FBF2F94" w14:textId="77777777" w:rsidR="00A26961" w:rsidRDefault="00A26961">
      <w:pPr>
        <w:pStyle w:val="BodyText"/>
        <w:rPr>
          <w:rFonts w:ascii="Trebuchet MS"/>
          <w:sz w:val="20"/>
        </w:rPr>
      </w:pPr>
    </w:p>
    <w:p w14:paraId="54911655" w14:textId="77777777" w:rsidR="00A26961" w:rsidRDefault="00A26961">
      <w:pPr>
        <w:pStyle w:val="BodyText"/>
        <w:rPr>
          <w:rFonts w:ascii="Trebuchet MS"/>
          <w:sz w:val="20"/>
        </w:rPr>
      </w:pPr>
    </w:p>
    <w:p w14:paraId="5D12A55A" w14:textId="77777777" w:rsidR="00A26961" w:rsidRDefault="00A26961">
      <w:pPr>
        <w:pStyle w:val="BodyText"/>
        <w:rPr>
          <w:rFonts w:ascii="Trebuchet MS"/>
          <w:sz w:val="20"/>
        </w:rPr>
      </w:pPr>
    </w:p>
    <w:p w14:paraId="2F5E4BCE" w14:textId="77777777" w:rsidR="00A26961" w:rsidRDefault="00A26961">
      <w:pPr>
        <w:pStyle w:val="BodyText"/>
        <w:rPr>
          <w:rFonts w:ascii="Trebuchet MS"/>
          <w:sz w:val="20"/>
        </w:rPr>
      </w:pPr>
    </w:p>
    <w:p w14:paraId="4F8EFD12" w14:textId="77777777" w:rsidR="00A26961" w:rsidRDefault="00A26961">
      <w:pPr>
        <w:pStyle w:val="BodyText"/>
        <w:rPr>
          <w:rFonts w:ascii="Trebuchet MS"/>
          <w:sz w:val="20"/>
        </w:rPr>
      </w:pPr>
    </w:p>
    <w:p w14:paraId="3B8F7035" w14:textId="77777777" w:rsidR="00A26961" w:rsidRDefault="00A26961">
      <w:pPr>
        <w:pStyle w:val="BodyText"/>
        <w:rPr>
          <w:rFonts w:ascii="Trebuchet MS"/>
          <w:sz w:val="20"/>
        </w:rPr>
      </w:pPr>
    </w:p>
    <w:p w14:paraId="08D084D6" w14:textId="77777777" w:rsidR="00A26961" w:rsidRDefault="00A26961">
      <w:pPr>
        <w:pStyle w:val="BodyText"/>
        <w:rPr>
          <w:rFonts w:ascii="Trebuchet MS"/>
          <w:sz w:val="20"/>
        </w:rPr>
      </w:pPr>
    </w:p>
    <w:p w14:paraId="4284C894" w14:textId="77777777" w:rsidR="00A26961" w:rsidRDefault="00A26961">
      <w:pPr>
        <w:pStyle w:val="BodyText"/>
        <w:rPr>
          <w:rFonts w:ascii="Trebuchet MS"/>
          <w:sz w:val="20"/>
        </w:rPr>
      </w:pPr>
    </w:p>
    <w:p w14:paraId="7B0FB080" w14:textId="77777777" w:rsidR="00A26961" w:rsidRDefault="00A26961">
      <w:pPr>
        <w:pStyle w:val="BodyText"/>
        <w:rPr>
          <w:rFonts w:ascii="Trebuchet MS"/>
          <w:sz w:val="20"/>
        </w:rPr>
      </w:pPr>
    </w:p>
    <w:p w14:paraId="23F31D6E" w14:textId="77777777" w:rsidR="00A26961" w:rsidRDefault="00A26961">
      <w:pPr>
        <w:pStyle w:val="BodyText"/>
        <w:rPr>
          <w:rFonts w:ascii="Trebuchet MS"/>
          <w:sz w:val="20"/>
        </w:rPr>
      </w:pPr>
    </w:p>
    <w:p w14:paraId="40BCD369" w14:textId="77777777" w:rsidR="00A26961" w:rsidRDefault="00A26961">
      <w:pPr>
        <w:pStyle w:val="BodyText"/>
        <w:rPr>
          <w:rFonts w:ascii="Trebuchet MS"/>
          <w:sz w:val="20"/>
        </w:rPr>
      </w:pPr>
    </w:p>
    <w:p w14:paraId="270743CE" w14:textId="77777777" w:rsidR="00A26961" w:rsidRDefault="00A26961">
      <w:pPr>
        <w:pStyle w:val="BodyText"/>
        <w:rPr>
          <w:rFonts w:ascii="Trebuchet MS"/>
          <w:sz w:val="20"/>
        </w:rPr>
      </w:pPr>
    </w:p>
    <w:p w14:paraId="5CC0F573" w14:textId="77777777" w:rsidR="00A26961" w:rsidRDefault="00A26961">
      <w:pPr>
        <w:pStyle w:val="BodyText"/>
        <w:rPr>
          <w:rFonts w:ascii="Trebuchet MS"/>
          <w:sz w:val="20"/>
        </w:rPr>
      </w:pPr>
    </w:p>
    <w:p w14:paraId="71951EC8" w14:textId="77777777" w:rsidR="00A26961" w:rsidRDefault="00A26961">
      <w:pPr>
        <w:pStyle w:val="BodyText"/>
        <w:rPr>
          <w:rFonts w:ascii="Trebuchet MS"/>
          <w:sz w:val="20"/>
        </w:rPr>
      </w:pPr>
    </w:p>
    <w:p w14:paraId="00CACEFA" w14:textId="77777777" w:rsidR="00A26961" w:rsidRDefault="00A26961">
      <w:pPr>
        <w:pStyle w:val="BodyText"/>
        <w:rPr>
          <w:rFonts w:ascii="Trebuchet MS"/>
          <w:sz w:val="20"/>
        </w:rPr>
      </w:pPr>
    </w:p>
    <w:p w14:paraId="7F730B15" w14:textId="77777777" w:rsidR="00A26961" w:rsidRDefault="00A26961">
      <w:pPr>
        <w:pStyle w:val="BodyText"/>
        <w:rPr>
          <w:rFonts w:ascii="Trebuchet MS"/>
          <w:sz w:val="20"/>
        </w:rPr>
      </w:pPr>
    </w:p>
    <w:p w14:paraId="7B7D22A8" w14:textId="77777777" w:rsidR="00A26961" w:rsidRDefault="00A26961">
      <w:pPr>
        <w:pStyle w:val="BodyText"/>
        <w:rPr>
          <w:rFonts w:ascii="Trebuchet MS"/>
          <w:sz w:val="20"/>
        </w:rPr>
      </w:pPr>
    </w:p>
    <w:p w14:paraId="0AA78058" w14:textId="77777777" w:rsidR="00A26961" w:rsidRDefault="00A26961">
      <w:pPr>
        <w:pStyle w:val="BodyText"/>
        <w:rPr>
          <w:rFonts w:ascii="Trebuchet MS"/>
          <w:sz w:val="20"/>
        </w:rPr>
      </w:pPr>
    </w:p>
    <w:p w14:paraId="56F36671" w14:textId="77777777" w:rsidR="00A26961" w:rsidRDefault="00A26961">
      <w:pPr>
        <w:pStyle w:val="BodyText"/>
        <w:rPr>
          <w:rFonts w:ascii="Trebuchet MS"/>
          <w:sz w:val="20"/>
        </w:rPr>
      </w:pPr>
    </w:p>
    <w:p w14:paraId="52ADD8E9" w14:textId="77777777" w:rsidR="00A26961" w:rsidRDefault="00A26961">
      <w:pPr>
        <w:pStyle w:val="BodyText"/>
        <w:rPr>
          <w:rFonts w:ascii="Trebuchet MS"/>
          <w:sz w:val="20"/>
        </w:rPr>
      </w:pPr>
    </w:p>
    <w:p w14:paraId="72675701" w14:textId="77777777" w:rsidR="00A26961" w:rsidRDefault="00A26961">
      <w:pPr>
        <w:pStyle w:val="BodyText"/>
        <w:rPr>
          <w:rFonts w:ascii="Trebuchet MS"/>
          <w:sz w:val="20"/>
        </w:rPr>
      </w:pPr>
    </w:p>
    <w:p w14:paraId="0181C4F1" w14:textId="77777777" w:rsidR="00A26961" w:rsidRDefault="00A26961">
      <w:pPr>
        <w:pStyle w:val="BodyText"/>
        <w:rPr>
          <w:rFonts w:ascii="Trebuchet MS"/>
          <w:sz w:val="20"/>
        </w:rPr>
      </w:pPr>
    </w:p>
    <w:p w14:paraId="6A6D0387" w14:textId="77777777" w:rsidR="00A26961" w:rsidRDefault="00A26961">
      <w:pPr>
        <w:pStyle w:val="BodyText"/>
        <w:rPr>
          <w:rFonts w:ascii="Trebuchet MS"/>
          <w:sz w:val="20"/>
        </w:rPr>
      </w:pPr>
    </w:p>
    <w:p w14:paraId="732D31CD" w14:textId="77777777" w:rsidR="00A26961" w:rsidRDefault="00A26961">
      <w:pPr>
        <w:pStyle w:val="BodyText"/>
        <w:rPr>
          <w:rFonts w:ascii="Trebuchet MS"/>
          <w:sz w:val="20"/>
        </w:rPr>
      </w:pPr>
    </w:p>
    <w:p w14:paraId="27DC7006" w14:textId="77777777" w:rsidR="00A26961" w:rsidRDefault="00A26961">
      <w:pPr>
        <w:pStyle w:val="BodyText"/>
        <w:rPr>
          <w:rFonts w:ascii="Trebuchet MS"/>
          <w:sz w:val="20"/>
        </w:rPr>
      </w:pPr>
    </w:p>
    <w:p w14:paraId="4EC2550B" w14:textId="77777777" w:rsidR="00A26961" w:rsidRDefault="00A26961">
      <w:pPr>
        <w:pStyle w:val="BodyText"/>
        <w:rPr>
          <w:rFonts w:ascii="Trebuchet MS"/>
          <w:sz w:val="20"/>
        </w:rPr>
      </w:pPr>
    </w:p>
    <w:p w14:paraId="1045700C" w14:textId="77777777" w:rsidR="00A26961" w:rsidRDefault="00A26961">
      <w:pPr>
        <w:pStyle w:val="BodyText"/>
        <w:rPr>
          <w:rFonts w:ascii="Trebuchet MS"/>
          <w:sz w:val="20"/>
        </w:rPr>
      </w:pPr>
    </w:p>
    <w:p w14:paraId="52E84929" w14:textId="77777777" w:rsidR="00A26961" w:rsidRDefault="00A26961">
      <w:pPr>
        <w:pStyle w:val="BodyText"/>
        <w:rPr>
          <w:rFonts w:ascii="Trebuchet MS"/>
          <w:sz w:val="20"/>
        </w:rPr>
      </w:pPr>
    </w:p>
    <w:p w14:paraId="344B8AB4" w14:textId="77777777" w:rsidR="00A26961" w:rsidRDefault="00A26961">
      <w:pPr>
        <w:pStyle w:val="BodyText"/>
        <w:rPr>
          <w:rFonts w:ascii="Trebuchet MS"/>
          <w:sz w:val="20"/>
        </w:rPr>
      </w:pPr>
    </w:p>
    <w:p w14:paraId="5114E8F1" w14:textId="77777777" w:rsidR="00A26961" w:rsidRDefault="00A26961">
      <w:pPr>
        <w:pStyle w:val="BodyText"/>
        <w:rPr>
          <w:rFonts w:ascii="Trebuchet MS"/>
          <w:sz w:val="20"/>
        </w:rPr>
      </w:pPr>
    </w:p>
    <w:p w14:paraId="2A393F51" w14:textId="77777777" w:rsidR="00A26961" w:rsidRDefault="00A26961">
      <w:pPr>
        <w:pStyle w:val="BodyText"/>
        <w:rPr>
          <w:rFonts w:ascii="Trebuchet MS"/>
          <w:sz w:val="18"/>
        </w:rPr>
      </w:pPr>
    </w:p>
    <w:p w14:paraId="713ED120" w14:textId="77777777" w:rsidR="00A26961" w:rsidRDefault="005739F9">
      <w:pPr>
        <w:spacing w:before="98"/>
        <w:ind w:left="891"/>
        <w:rPr>
          <w:rFonts w:ascii="Trebuchet MS"/>
          <w:sz w:val="56"/>
        </w:rPr>
      </w:pPr>
      <w:r>
        <w:rPr>
          <w:rFonts w:ascii="Trebuchet MS"/>
          <w:color w:val="1A2137"/>
          <w:sz w:val="56"/>
        </w:rPr>
        <w:t>Oxford City</w:t>
      </w:r>
      <w:r>
        <w:rPr>
          <w:rFonts w:ascii="Trebuchet MS"/>
          <w:color w:val="1A2137"/>
          <w:spacing w:val="-71"/>
          <w:sz w:val="56"/>
        </w:rPr>
        <w:t xml:space="preserve"> </w:t>
      </w:r>
      <w:r>
        <w:rPr>
          <w:rFonts w:ascii="Trebuchet MS"/>
          <w:color w:val="1A2137"/>
          <w:sz w:val="56"/>
        </w:rPr>
        <w:t>Council</w:t>
      </w:r>
    </w:p>
    <w:p w14:paraId="11E9BC80" w14:textId="77777777" w:rsidR="00A26961" w:rsidRDefault="00A26961">
      <w:pPr>
        <w:rPr>
          <w:rFonts w:ascii="Trebuchet MS"/>
          <w:sz w:val="56"/>
        </w:rPr>
        <w:sectPr w:rsidR="00A26961">
          <w:type w:val="continuous"/>
          <w:pgSz w:w="11910" w:h="16850"/>
          <w:pgMar w:top="1340" w:right="280" w:bottom="280" w:left="300" w:header="720" w:footer="720" w:gutter="0"/>
          <w:cols w:space="720"/>
        </w:sectPr>
      </w:pPr>
    </w:p>
    <w:p w14:paraId="4EF1485A" w14:textId="77777777" w:rsidR="00A26961" w:rsidRDefault="005739F9">
      <w:pPr>
        <w:pStyle w:val="BodyText"/>
        <w:rPr>
          <w:rFonts w:ascii="Trebuchet MS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4D8B55B" wp14:editId="0FF42311">
                <wp:simplePos x="0" y="0"/>
                <wp:positionH relativeFrom="page">
                  <wp:posOffset>464185</wp:posOffset>
                </wp:positionH>
                <wp:positionV relativeFrom="margin">
                  <wp:align>top</wp:align>
                </wp:positionV>
                <wp:extent cx="6553835" cy="968565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835" cy="9685655"/>
                          <a:chOff x="731" y="787"/>
                          <a:chExt cx="10321" cy="15253"/>
                        </a:xfrm>
                      </wpg:grpSpPr>
                      <wps:wsp>
                        <wps:cNvPr id="5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31" y="787"/>
                            <a:ext cx="6141" cy="15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2" y="3819"/>
                            <a:ext cx="5450" cy="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266" y="2682"/>
                            <a:ext cx="2177" cy="136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3D81D332" id="Group 54" o:spid="_x0000_s1026" style="position:absolute;margin-left:36.55pt;margin-top:0;width:516.05pt;height:762.65pt;z-index:-251660800;mso-position-horizontal-relative:page;mso-position-vertical:top;mso-position-vertical-relative:margin" coordorigin="731,787" coordsize="10321,15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">
                <v:rect id="Rectangle 58" o:spid="_x0000_s1027" style="position:absolute;left:731;top:787;width:6141;height:15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5602;top:3819;width:5450;height:9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">
                  <v:imagedata r:id="rId10" o:title=""/>
                </v:shape>
                <v:rect id="Rectangle 55" o:spid="_x0000_s1029" style="position:absolute;left:1266;top:2682;width:2177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" fillcolor="#ff5757" stroked="f"/>
                <w10:wrap anchorx="page" anchory="margin"/>
              </v:group>
            </w:pict>
          </mc:Fallback>
        </mc:AlternateContent>
      </w:r>
      <w:r w:rsidR="00411E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465C71F" wp14:editId="0F94C7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1A21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76FDC133" id="Rectangle 59" o:spid="_x0000_s1026" style="position:absolute;margin-left:0;margin-top:0;width:595.5pt;height:842.2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" fillcolor="#1a2137" stroked="f">
                <w10:wrap anchorx="page" anchory="page"/>
              </v:rect>
            </w:pict>
          </mc:Fallback>
        </mc:AlternateContent>
      </w:r>
    </w:p>
    <w:p w14:paraId="197173F9" w14:textId="77777777" w:rsidR="00A26961" w:rsidRDefault="00A26961">
      <w:pPr>
        <w:pStyle w:val="BodyText"/>
        <w:spacing w:before="3"/>
        <w:rPr>
          <w:rFonts w:ascii="Trebuchet MS"/>
          <w:sz w:val="29"/>
        </w:rPr>
      </w:pPr>
    </w:p>
    <w:p w14:paraId="307AD1AD" w14:textId="77777777" w:rsidR="00A26961" w:rsidRDefault="005739F9">
      <w:pPr>
        <w:spacing w:before="97"/>
        <w:ind w:left="966"/>
        <w:rPr>
          <w:rFonts w:ascii="Trebuchet MS"/>
          <w:sz w:val="64"/>
        </w:rPr>
      </w:pPr>
      <w:r>
        <w:rPr>
          <w:rFonts w:ascii="Trebuchet MS"/>
          <w:w w:val="110"/>
          <w:sz w:val="64"/>
        </w:rPr>
        <w:t>SUMMARY</w:t>
      </w:r>
    </w:p>
    <w:p w14:paraId="72CAB8DB" w14:textId="77777777" w:rsidR="00A26961" w:rsidRDefault="00A26961">
      <w:pPr>
        <w:pStyle w:val="BodyText"/>
        <w:rPr>
          <w:rFonts w:ascii="Trebuchet MS"/>
          <w:sz w:val="20"/>
        </w:rPr>
      </w:pPr>
    </w:p>
    <w:p w14:paraId="66228FAF" w14:textId="77777777" w:rsidR="00A26961" w:rsidRDefault="00A26961">
      <w:pPr>
        <w:pStyle w:val="BodyText"/>
        <w:rPr>
          <w:rFonts w:ascii="Trebuchet MS"/>
          <w:sz w:val="20"/>
        </w:rPr>
      </w:pPr>
    </w:p>
    <w:p w14:paraId="56EF1C97" w14:textId="77777777" w:rsidR="00A26961" w:rsidRDefault="00A26961">
      <w:pPr>
        <w:pStyle w:val="BodyText"/>
        <w:rPr>
          <w:rFonts w:ascii="Trebuchet MS"/>
          <w:sz w:val="20"/>
        </w:rPr>
      </w:pPr>
    </w:p>
    <w:p w14:paraId="2E28BBE7" w14:textId="77777777" w:rsidR="00A26961" w:rsidRDefault="00A26961">
      <w:pPr>
        <w:pStyle w:val="BodyText"/>
        <w:spacing w:before="2"/>
        <w:rPr>
          <w:rFonts w:ascii="Trebuchet MS"/>
          <w:sz w:val="29"/>
        </w:rPr>
      </w:pPr>
    </w:p>
    <w:p w14:paraId="6BBD47BC" w14:textId="77777777" w:rsidR="00A26961" w:rsidRDefault="005739F9" w:rsidP="005739F9">
      <w:pPr>
        <w:spacing w:before="58" w:line="302" w:lineRule="auto"/>
        <w:ind w:left="966" w:right="6794"/>
        <w:rPr>
          <w:sz w:val="30"/>
        </w:rPr>
      </w:pPr>
      <w:r>
        <w:rPr>
          <w:color w:val="1A2137"/>
          <w:w w:val="120"/>
          <w:sz w:val="30"/>
        </w:rPr>
        <w:t>At Oxford City Council our customer are at the heart of everything we do.</w:t>
      </w:r>
    </w:p>
    <w:p w14:paraId="5775E7B0" w14:textId="77777777" w:rsidR="00A26961" w:rsidRDefault="00A26961">
      <w:pPr>
        <w:pStyle w:val="BodyText"/>
        <w:spacing w:before="5"/>
        <w:rPr>
          <w:sz w:val="14"/>
        </w:rPr>
      </w:pPr>
    </w:p>
    <w:p w14:paraId="61463675" w14:textId="45E53E51" w:rsidR="00A26961" w:rsidRPr="000D01B2" w:rsidRDefault="005739F9">
      <w:pPr>
        <w:pStyle w:val="BodyText"/>
        <w:spacing w:line="331" w:lineRule="auto"/>
        <w:ind w:left="966" w:right="6761"/>
        <w:rPr>
          <w:bCs/>
          <w:sz w:val="18"/>
          <w:szCs w:val="18"/>
        </w:rPr>
      </w:pPr>
      <w:r w:rsidRPr="000D01B2">
        <w:rPr>
          <w:bCs/>
          <w:w w:val="115"/>
          <w:sz w:val="18"/>
          <w:szCs w:val="18"/>
        </w:rPr>
        <w:t>In a 24</w:t>
      </w:r>
      <w:r w:rsidR="000D01B2">
        <w:rPr>
          <w:bCs/>
          <w:w w:val="115"/>
          <w:sz w:val="18"/>
          <w:szCs w:val="18"/>
        </w:rPr>
        <w:t>-</w:t>
      </w:r>
      <w:r w:rsidRPr="000D01B2">
        <w:rPr>
          <w:bCs/>
          <w:w w:val="115"/>
          <w:sz w:val="18"/>
          <w:szCs w:val="18"/>
        </w:rPr>
        <w:t xml:space="preserve">hours a day, 7 days a week connected world, being responsive to customers is a must in any </w:t>
      </w:r>
      <w:proofErr w:type="spellStart"/>
      <w:r w:rsidRPr="000D01B2">
        <w:rPr>
          <w:bCs/>
          <w:w w:val="115"/>
          <w:sz w:val="18"/>
          <w:szCs w:val="18"/>
        </w:rPr>
        <w:t>organisation</w:t>
      </w:r>
      <w:proofErr w:type="spellEnd"/>
      <w:r w:rsidRPr="000D01B2">
        <w:rPr>
          <w:bCs/>
          <w:w w:val="115"/>
          <w:sz w:val="18"/>
          <w:szCs w:val="18"/>
        </w:rPr>
        <w:t xml:space="preserve"> that provides services.</w:t>
      </w:r>
    </w:p>
    <w:p w14:paraId="5DA41971" w14:textId="77777777" w:rsidR="00A26961" w:rsidRPr="000D01B2" w:rsidRDefault="00A26961">
      <w:pPr>
        <w:pStyle w:val="BodyText"/>
        <w:spacing w:before="8"/>
        <w:rPr>
          <w:bCs/>
          <w:sz w:val="18"/>
          <w:szCs w:val="18"/>
        </w:rPr>
      </w:pPr>
    </w:p>
    <w:p w14:paraId="7B70F650" w14:textId="08D4FA7B" w:rsidR="00A26961" w:rsidRPr="000D01B2" w:rsidRDefault="005739F9" w:rsidP="00644DF8">
      <w:pPr>
        <w:pStyle w:val="BodyText"/>
        <w:spacing w:line="331" w:lineRule="auto"/>
        <w:ind w:left="966" w:right="6510"/>
        <w:rPr>
          <w:bCs/>
          <w:sz w:val="18"/>
          <w:szCs w:val="18"/>
        </w:rPr>
      </w:pPr>
      <w:r w:rsidRPr="000D01B2">
        <w:rPr>
          <w:bCs/>
          <w:w w:val="120"/>
          <w:sz w:val="18"/>
          <w:szCs w:val="18"/>
        </w:rPr>
        <w:t xml:space="preserve">During 2019 Oxford City Council embarked on a </w:t>
      </w:r>
      <w:r w:rsidR="000D01B2">
        <w:rPr>
          <w:bCs/>
          <w:w w:val="120"/>
          <w:sz w:val="18"/>
          <w:szCs w:val="18"/>
        </w:rPr>
        <w:t>series</w:t>
      </w:r>
      <w:r w:rsidRPr="000D01B2">
        <w:rPr>
          <w:bCs/>
          <w:w w:val="120"/>
          <w:sz w:val="18"/>
          <w:szCs w:val="18"/>
        </w:rPr>
        <w:t xml:space="preserve"> of </w:t>
      </w:r>
      <w:r w:rsidR="000D01B2" w:rsidRPr="000D01B2">
        <w:rPr>
          <w:bCs/>
          <w:w w:val="120"/>
          <w:sz w:val="18"/>
          <w:szCs w:val="18"/>
        </w:rPr>
        <w:t>improvements</w:t>
      </w:r>
      <w:r w:rsidRPr="000D01B2">
        <w:rPr>
          <w:bCs/>
          <w:w w:val="120"/>
          <w:sz w:val="18"/>
          <w:szCs w:val="18"/>
        </w:rPr>
        <w:t xml:space="preserve"> - enabling it to respond to change, quickly. </w:t>
      </w:r>
      <w:r w:rsidR="000D01B2" w:rsidRPr="000D01B2">
        <w:rPr>
          <w:bCs/>
          <w:w w:val="120"/>
          <w:sz w:val="18"/>
          <w:szCs w:val="18"/>
        </w:rPr>
        <w:t>Our</w:t>
      </w:r>
      <w:r w:rsidRPr="000D01B2">
        <w:rPr>
          <w:bCs/>
          <w:w w:val="120"/>
          <w:sz w:val="18"/>
          <w:szCs w:val="18"/>
        </w:rPr>
        <w:t xml:space="preserve"> focus</w:t>
      </w:r>
      <w:r w:rsidR="000D01B2" w:rsidRPr="000D01B2">
        <w:rPr>
          <w:bCs/>
          <w:w w:val="120"/>
          <w:sz w:val="18"/>
          <w:szCs w:val="18"/>
        </w:rPr>
        <w:t xml:space="preserve"> is</w:t>
      </w:r>
      <w:r w:rsidRPr="000D01B2">
        <w:rPr>
          <w:bCs/>
          <w:w w:val="120"/>
          <w:sz w:val="18"/>
          <w:szCs w:val="18"/>
        </w:rPr>
        <w:t xml:space="preserve"> on </w:t>
      </w:r>
      <w:proofErr w:type="spellStart"/>
      <w:r w:rsidRPr="000D01B2">
        <w:rPr>
          <w:bCs/>
          <w:w w:val="120"/>
          <w:sz w:val="18"/>
          <w:szCs w:val="18"/>
        </w:rPr>
        <w:t>modernising</w:t>
      </w:r>
      <w:proofErr w:type="spellEnd"/>
      <w:r w:rsidRPr="000D01B2">
        <w:rPr>
          <w:bCs/>
          <w:w w:val="120"/>
          <w:sz w:val="18"/>
          <w:szCs w:val="18"/>
        </w:rPr>
        <w:t xml:space="preserve"> and enabling the </w:t>
      </w:r>
      <w:r w:rsidR="009F0D25" w:rsidRPr="000D01B2">
        <w:rPr>
          <w:bCs/>
          <w:w w:val="120"/>
          <w:sz w:val="18"/>
          <w:szCs w:val="18"/>
        </w:rPr>
        <w:t>Council to better meet customer</w:t>
      </w:r>
      <w:r w:rsidR="00F47D95" w:rsidRPr="000D01B2">
        <w:rPr>
          <w:bCs/>
          <w:w w:val="120"/>
          <w:sz w:val="18"/>
          <w:szCs w:val="18"/>
        </w:rPr>
        <w:t xml:space="preserve"> </w:t>
      </w:r>
      <w:r w:rsidRPr="000D01B2">
        <w:rPr>
          <w:bCs/>
          <w:w w:val="120"/>
          <w:sz w:val="18"/>
          <w:szCs w:val="18"/>
        </w:rPr>
        <w:t>needs.</w:t>
      </w:r>
    </w:p>
    <w:p w14:paraId="37A65B57" w14:textId="77777777" w:rsidR="00A26961" w:rsidRPr="000D01B2" w:rsidRDefault="00A26961">
      <w:pPr>
        <w:pStyle w:val="BodyText"/>
        <w:spacing w:before="1"/>
        <w:rPr>
          <w:bCs/>
          <w:sz w:val="18"/>
          <w:szCs w:val="18"/>
        </w:rPr>
      </w:pPr>
    </w:p>
    <w:p w14:paraId="040AF140" w14:textId="3530750D" w:rsidR="00A26961" w:rsidRPr="000D01B2" w:rsidRDefault="000D01B2" w:rsidP="009F0D25">
      <w:pPr>
        <w:pStyle w:val="BodyText"/>
        <w:spacing w:line="331" w:lineRule="auto"/>
        <w:ind w:left="966" w:right="6761"/>
        <w:rPr>
          <w:bCs/>
          <w:w w:val="120"/>
          <w:sz w:val="18"/>
          <w:szCs w:val="18"/>
        </w:rPr>
      </w:pPr>
      <w:r w:rsidRPr="000D01B2">
        <w:rPr>
          <w:bCs/>
          <w:w w:val="120"/>
          <w:sz w:val="18"/>
          <w:szCs w:val="18"/>
        </w:rPr>
        <w:t xml:space="preserve">The Customer Experience Strategy brings together the Customer, Digital and Technology strategies and is designed to make a difference in the places where it matters the most, putting customers at the heart of everything we do. </w:t>
      </w:r>
      <w:r w:rsidR="005739F9" w:rsidRPr="000D01B2">
        <w:rPr>
          <w:bCs/>
          <w:w w:val="120"/>
          <w:sz w:val="18"/>
          <w:szCs w:val="18"/>
        </w:rPr>
        <w:t>It will meet the needs of our customers by giving them:</w:t>
      </w:r>
    </w:p>
    <w:p w14:paraId="32D5D328" w14:textId="77777777" w:rsidR="009F0D25" w:rsidRPr="000D01B2" w:rsidRDefault="009F0D25" w:rsidP="009F0D25">
      <w:pPr>
        <w:pStyle w:val="BodyText"/>
        <w:spacing w:line="331" w:lineRule="auto"/>
        <w:ind w:left="966" w:right="6761"/>
        <w:rPr>
          <w:bCs/>
          <w:sz w:val="18"/>
          <w:szCs w:val="18"/>
        </w:rPr>
      </w:pPr>
    </w:p>
    <w:p w14:paraId="50127421" w14:textId="77777777" w:rsidR="009F0D25" w:rsidRPr="000D01B2" w:rsidRDefault="009F0D25" w:rsidP="009F0D25">
      <w:pPr>
        <w:pStyle w:val="BodyText"/>
        <w:numPr>
          <w:ilvl w:val="0"/>
          <w:numId w:val="1"/>
        </w:numPr>
        <w:spacing w:line="331" w:lineRule="auto"/>
        <w:ind w:right="6761"/>
        <w:rPr>
          <w:bCs/>
          <w:sz w:val="20"/>
          <w:szCs w:val="20"/>
        </w:rPr>
      </w:pPr>
      <w:r w:rsidRPr="000D01B2">
        <w:rPr>
          <w:bCs/>
          <w:sz w:val="20"/>
          <w:szCs w:val="20"/>
        </w:rPr>
        <w:t>Full control about how and when they contact us</w:t>
      </w:r>
      <w:r w:rsidR="00644DF8" w:rsidRPr="000D01B2">
        <w:rPr>
          <w:bCs/>
          <w:sz w:val="20"/>
          <w:szCs w:val="20"/>
        </w:rPr>
        <w:t>.</w:t>
      </w:r>
    </w:p>
    <w:p w14:paraId="6EFE0494" w14:textId="77777777" w:rsidR="009F0D25" w:rsidRPr="000D01B2" w:rsidRDefault="009F0D25" w:rsidP="009F0D25">
      <w:pPr>
        <w:pStyle w:val="BodyText"/>
        <w:numPr>
          <w:ilvl w:val="0"/>
          <w:numId w:val="1"/>
        </w:numPr>
        <w:spacing w:line="331" w:lineRule="auto"/>
        <w:ind w:right="6761"/>
        <w:rPr>
          <w:bCs/>
          <w:sz w:val="20"/>
          <w:szCs w:val="20"/>
        </w:rPr>
      </w:pPr>
      <w:r w:rsidRPr="000D01B2">
        <w:rPr>
          <w:bCs/>
          <w:sz w:val="20"/>
          <w:szCs w:val="20"/>
        </w:rPr>
        <w:t xml:space="preserve">Access to targeted services they need created by </w:t>
      </w:r>
      <w:r w:rsidR="00644DF8" w:rsidRPr="000D01B2">
        <w:rPr>
          <w:bCs/>
          <w:sz w:val="20"/>
          <w:szCs w:val="20"/>
        </w:rPr>
        <w:t xml:space="preserve">improved </w:t>
      </w:r>
      <w:r w:rsidRPr="000D01B2">
        <w:rPr>
          <w:bCs/>
          <w:sz w:val="20"/>
          <w:szCs w:val="20"/>
        </w:rPr>
        <w:t>data analytics</w:t>
      </w:r>
      <w:r w:rsidR="00644DF8" w:rsidRPr="000D01B2">
        <w:rPr>
          <w:bCs/>
          <w:sz w:val="20"/>
          <w:szCs w:val="20"/>
        </w:rPr>
        <w:t>.</w:t>
      </w:r>
    </w:p>
    <w:p w14:paraId="2202A5DE" w14:textId="77777777" w:rsidR="009F0D25" w:rsidRPr="000D01B2" w:rsidRDefault="009F0D25" w:rsidP="009F0D25">
      <w:pPr>
        <w:pStyle w:val="BodyText"/>
        <w:numPr>
          <w:ilvl w:val="0"/>
          <w:numId w:val="1"/>
        </w:numPr>
        <w:spacing w:line="331" w:lineRule="auto"/>
        <w:ind w:right="6761"/>
        <w:rPr>
          <w:bCs/>
          <w:sz w:val="20"/>
          <w:szCs w:val="20"/>
        </w:rPr>
      </w:pPr>
      <w:r w:rsidRPr="000D01B2">
        <w:rPr>
          <w:bCs/>
          <w:sz w:val="20"/>
          <w:szCs w:val="20"/>
        </w:rPr>
        <w:t>Services that are responsive, modern</w:t>
      </w:r>
      <w:r w:rsidR="00644DF8" w:rsidRPr="000D01B2">
        <w:rPr>
          <w:bCs/>
          <w:sz w:val="20"/>
          <w:szCs w:val="20"/>
        </w:rPr>
        <w:t>, accessible</w:t>
      </w:r>
      <w:r w:rsidRPr="000D01B2">
        <w:rPr>
          <w:bCs/>
          <w:sz w:val="20"/>
          <w:szCs w:val="20"/>
        </w:rPr>
        <w:t xml:space="preserve"> and inclusive</w:t>
      </w:r>
      <w:r w:rsidR="00644DF8" w:rsidRPr="000D01B2">
        <w:rPr>
          <w:bCs/>
          <w:sz w:val="20"/>
          <w:szCs w:val="20"/>
        </w:rPr>
        <w:t>.</w:t>
      </w:r>
    </w:p>
    <w:p w14:paraId="5AA1F21D" w14:textId="77777777" w:rsidR="009F0D25" w:rsidRPr="000D01B2" w:rsidRDefault="009F0D25" w:rsidP="009F0D25">
      <w:pPr>
        <w:pStyle w:val="BodyText"/>
        <w:spacing w:line="331" w:lineRule="auto"/>
        <w:ind w:left="966" w:right="6761"/>
        <w:rPr>
          <w:bCs/>
          <w:sz w:val="20"/>
          <w:szCs w:val="20"/>
        </w:rPr>
      </w:pPr>
    </w:p>
    <w:p w14:paraId="11D232C8" w14:textId="77777777" w:rsidR="009F0D25" w:rsidRPr="000D01B2" w:rsidRDefault="009F0D25" w:rsidP="009F0D25">
      <w:pPr>
        <w:pStyle w:val="BodyText"/>
        <w:spacing w:line="331" w:lineRule="auto"/>
        <w:ind w:left="966" w:right="6761"/>
        <w:rPr>
          <w:bCs/>
          <w:sz w:val="20"/>
          <w:szCs w:val="20"/>
        </w:rPr>
      </w:pPr>
      <w:r w:rsidRPr="000D01B2">
        <w:rPr>
          <w:bCs/>
          <w:sz w:val="20"/>
          <w:szCs w:val="20"/>
        </w:rPr>
        <w:t>We will do this by adopting a '</w:t>
      </w:r>
      <w:r w:rsidR="00644DF8" w:rsidRPr="000D01B2">
        <w:rPr>
          <w:bCs/>
          <w:sz w:val="20"/>
          <w:szCs w:val="20"/>
        </w:rPr>
        <w:t>W</w:t>
      </w:r>
      <w:r w:rsidRPr="000D01B2">
        <w:rPr>
          <w:bCs/>
          <w:sz w:val="20"/>
          <w:szCs w:val="20"/>
        </w:rPr>
        <w:t>hole Council</w:t>
      </w:r>
      <w:r w:rsidR="00644DF8" w:rsidRPr="000D01B2">
        <w:rPr>
          <w:bCs/>
          <w:sz w:val="20"/>
          <w:szCs w:val="20"/>
        </w:rPr>
        <w:t>’ approach</w:t>
      </w:r>
      <w:r w:rsidRPr="000D01B2">
        <w:rPr>
          <w:bCs/>
          <w:sz w:val="20"/>
          <w:szCs w:val="20"/>
        </w:rPr>
        <w:t xml:space="preserve">, where every part of our </w:t>
      </w:r>
      <w:proofErr w:type="spellStart"/>
      <w:r w:rsidRPr="000D01B2">
        <w:rPr>
          <w:bCs/>
          <w:sz w:val="20"/>
          <w:szCs w:val="20"/>
        </w:rPr>
        <w:t>organisation</w:t>
      </w:r>
      <w:proofErr w:type="spellEnd"/>
      <w:r w:rsidRPr="000D01B2">
        <w:rPr>
          <w:bCs/>
          <w:sz w:val="20"/>
          <w:szCs w:val="20"/>
        </w:rPr>
        <w:t xml:space="preserve"> wi</w:t>
      </w:r>
      <w:r w:rsidR="00502E1F" w:rsidRPr="000D01B2">
        <w:rPr>
          <w:bCs/>
          <w:sz w:val="20"/>
          <w:szCs w:val="20"/>
        </w:rPr>
        <w:t xml:space="preserve">ll </w:t>
      </w:r>
      <w:r w:rsidR="00644DF8" w:rsidRPr="000D01B2">
        <w:rPr>
          <w:bCs/>
          <w:sz w:val="20"/>
          <w:szCs w:val="20"/>
        </w:rPr>
        <w:t>consider</w:t>
      </w:r>
      <w:r w:rsidR="00502E1F" w:rsidRPr="000D01B2">
        <w:rPr>
          <w:bCs/>
          <w:sz w:val="20"/>
          <w:szCs w:val="20"/>
        </w:rPr>
        <w:t xml:space="preserve"> how the work they do</w:t>
      </w:r>
      <w:r w:rsidRPr="000D01B2">
        <w:rPr>
          <w:bCs/>
          <w:sz w:val="20"/>
          <w:szCs w:val="20"/>
        </w:rPr>
        <w:t xml:space="preserve"> touches our customers</w:t>
      </w:r>
      <w:r w:rsidR="00644DF8" w:rsidRPr="000D01B2">
        <w:rPr>
          <w:bCs/>
          <w:sz w:val="20"/>
          <w:szCs w:val="20"/>
        </w:rPr>
        <w:t xml:space="preserve"> and how to improve our services holistically</w:t>
      </w:r>
      <w:r w:rsidRPr="000D01B2">
        <w:rPr>
          <w:bCs/>
          <w:sz w:val="20"/>
          <w:szCs w:val="20"/>
        </w:rPr>
        <w:t>.</w:t>
      </w:r>
    </w:p>
    <w:p w14:paraId="12B4761B" w14:textId="77777777" w:rsidR="00A26961" w:rsidRDefault="00A26961">
      <w:pPr>
        <w:spacing w:line="331" w:lineRule="auto"/>
        <w:sectPr w:rsidR="00A26961">
          <w:pgSz w:w="11910" w:h="16850"/>
          <w:pgMar w:top="780" w:right="280" w:bottom="280" w:left="300" w:header="720" w:footer="720" w:gutter="0"/>
          <w:cols w:space="720"/>
        </w:sectPr>
      </w:pPr>
    </w:p>
    <w:p w14:paraId="3023A467" w14:textId="77777777" w:rsidR="00A26961" w:rsidRDefault="00411EFC">
      <w:pPr>
        <w:spacing w:before="73"/>
        <w:ind w:left="2627" w:right="2717"/>
        <w:jc w:val="center"/>
        <w:rPr>
          <w:rFonts w:ascii="Trebuchet MS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9A9FE29" wp14:editId="69884B8D">
                <wp:simplePos x="0" y="0"/>
                <wp:positionH relativeFrom="page">
                  <wp:align>right</wp:align>
                </wp:positionH>
                <wp:positionV relativeFrom="page">
                  <wp:posOffset>-152400</wp:posOffset>
                </wp:positionV>
                <wp:extent cx="7562850" cy="10696575"/>
                <wp:effectExtent l="0" t="0" r="0" b="952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8590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203EA671" id="Rectangle 53" o:spid="_x0000_s1026" style="position:absolute;margin-left:544.3pt;margin-top:-12pt;width:595.5pt;height:842.25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" fillcolor="#8590a6" stroked="f">
                <w10:wrap anchorx="page" anchory="page"/>
              </v:rect>
            </w:pict>
          </mc:Fallback>
        </mc:AlternateContent>
      </w:r>
      <w:r w:rsidR="005739F9">
        <w:rPr>
          <w:rFonts w:ascii="Trebuchet MS"/>
          <w:color w:val="FFFFFF"/>
          <w:w w:val="105"/>
        </w:rPr>
        <w:t>KEY ELEMENTS OF THE CUSTOMER EXPERIENCE STRATEGY</w:t>
      </w:r>
    </w:p>
    <w:p w14:paraId="6266DEE7" w14:textId="77777777" w:rsidR="00A26961" w:rsidRDefault="00411EFC">
      <w:pPr>
        <w:pStyle w:val="BodyText"/>
        <w:spacing w:before="2"/>
        <w:rPr>
          <w:rFonts w:ascii="Trebuchet MS"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CC74634" wp14:editId="73DCF488">
                <wp:simplePos x="0" y="0"/>
                <wp:positionH relativeFrom="page">
                  <wp:posOffset>535940</wp:posOffset>
                </wp:positionH>
                <wp:positionV relativeFrom="paragraph">
                  <wp:posOffset>180975</wp:posOffset>
                </wp:positionV>
                <wp:extent cx="6492240" cy="0"/>
                <wp:effectExtent l="21590" t="17780" r="20320" b="20320"/>
                <wp:wrapTopAndBottom/>
                <wp:docPr id="4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2859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23A11A74" id="Line 40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2pt,14.25pt" to="553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" strokecolor="white" strokeweight=".79442mm">
                <w10:wrap type="topAndBottom" anchorx="page"/>
              </v:line>
            </w:pict>
          </mc:Fallback>
        </mc:AlternateContent>
      </w:r>
    </w:p>
    <w:p w14:paraId="1F823BCE" w14:textId="77777777" w:rsidR="00A26961" w:rsidRDefault="002F5C26">
      <w:pPr>
        <w:pStyle w:val="BodyText"/>
        <w:spacing w:before="9"/>
        <w:rPr>
          <w:rFonts w:ascii="Trebuchet MS"/>
          <w:sz w:val="9"/>
        </w:rPr>
      </w:pPr>
      <w:r>
        <w:rPr>
          <w:noProof/>
          <w:lang w:val="en-GB" w:eastAsia="en-GB"/>
        </w:rPr>
        <w:drawing>
          <wp:anchor distT="0" distB="0" distL="0" distR="0" simplePos="0" relativeHeight="251651584" behindDoc="1" locked="0" layoutInCell="1" allowOverlap="1" wp14:anchorId="7E9DF5B8" wp14:editId="0CE89ED7">
            <wp:simplePos x="0" y="0"/>
            <wp:positionH relativeFrom="page">
              <wp:posOffset>1240155</wp:posOffset>
            </wp:positionH>
            <wp:positionV relativeFrom="paragraph">
              <wp:posOffset>170815</wp:posOffset>
            </wp:positionV>
            <wp:extent cx="5335270" cy="348996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D1949" w14:textId="77777777" w:rsidR="00A26961" w:rsidRDefault="00A26961">
      <w:pPr>
        <w:pStyle w:val="BodyText"/>
        <w:spacing w:before="7"/>
        <w:rPr>
          <w:rFonts w:ascii="Trebuchet MS"/>
          <w:sz w:val="14"/>
        </w:rPr>
      </w:pPr>
    </w:p>
    <w:p w14:paraId="5D000259" w14:textId="77777777" w:rsidR="00A26961" w:rsidRDefault="009F0D25">
      <w:pPr>
        <w:pStyle w:val="Heading1"/>
        <w:ind w:left="-84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3224F7B" wp14:editId="6650166B">
                <wp:simplePos x="0" y="0"/>
                <wp:positionH relativeFrom="page">
                  <wp:posOffset>5048250</wp:posOffset>
                </wp:positionH>
                <wp:positionV relativeFrom="paragraph">
                  <wp:posOffset>34925</wp:posOffset>
                </wp:positionV>
                <wp:extent cx="2364105" cy="3935730"/>
                <wp:effectExtent l="0" t="19050" r="17145" b="2667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105" cy="3935730"/>
                          <a:chOff x="7944" y="6545"/>
                          <a:chExt cx="3723" cy="6198"/>
                        </a:xfrm>
                      </wpg:grpSpPr>
                      <wps:wsp>
                        <wps:cNvPr id="4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944" y="6545"/>
                            <a:ext cx="500" cy="0"/>
                          </a:xfrm>
                          <a:prstGeom prst="line">
                            <a:avLst/>
                          </a:prstGeom>
                          <a:noFill/>
                          <a:ln w="39338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975" y="6576"/>
                            <a:ext cx="0" cy="6135"/>
                          </a:xfrm>
                          <a:prstGeom prst="line">
                            <a:avLst/>
                          </a:prstGeom>
                          <a:noFill/>
                          <a:ln w="39584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944" y="12743"/>
                            <a:ext cx="500" cy="0"/>
                          </a:xfrm>
                          <a:prstGeom prst="line">
                            <a:avLst/>
                          </a:prstGeom>
                          <a:noFill/>
                          <a:ln w="40607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444" y="6545"/>
                            <a:ext cx="2747" cy="0"/>
                          </a:xfrm>
                          <a:prstGeom prst="line">
                            <a:avLst/>
                          </a:prstGeom>
                          <a:noFill/>
                          <a:ln w="39521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191" y="6545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39338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636" y="6576"/>
                            <a:ext cx="0" cy="6135"/>
                          </a:xfrm>
                          <a:prstGeom prst="line">
                            <a:avLst/>
                          </a:prstGeom>
                          <a:noFill/>
                          <a:ln w="39584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191" y="12743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40607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8444" y="12743"/>
                            <a:ext cx="2747" cy="0"/>
                          </a:xfrm>
                          <a:prstGeom prst="line">
                            <a:avLst/>
                          </a:prstGeom>
                          <a:noFill/>
                          <a:ln w="39521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270" y="7704"/>
                            <a:ext cx="2177" cy="136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3"/>
                        <wps:cNvSpPr>
                          <a:spLocks/>
                        </wps:cNvSpPr>
                        <wps:spPr bwMode="auto">
                          <a:xfrm>
                            <a:off x="8270" y="9988"/>
                            <a:ext cx="61" cy="1742"/>
                          </a:xfrm>
                          <a:custGeom>
                            <a:avLst/>
                            <a:gdLst>
                              <a:gd name="T0" fmla="+- 0 8324 8270"/>
                              <a:gd name="T1" fmla="*/ T0 w 61"/>
                              <a:gd name="T2" fmla="+- 0 11682 9989"/>
                              <a:gd name="T3" fmla="*/ 11682 h 1742"/>
                              <a:gd name="T4" fmla="+- 0 8304 8270"/>
                              <a:gd name="T5" fmla="*/ T4 w 61"/>
                              <a:gd name="T6" fmla="+- 0 11670 9989"/>
                              <a:gd name="T7" fmla="*/ 11670 h 1742"/>
                              <a:gd name="T8" fmla="+- 0 8282 8270"/>
                              <a:gd name="T9" fmla="*/ T8 w 61"/>
                              <a:gd name="T10" fmla="+- 0 11676 9989"/>
                              <a:gd name="T11" fmla="*/ 11676 h 1742"/>
                              <a:gd name="T12" fmla="+- 0 8270 8270"/>
                              <a:gd name="T13" fmla="*/ T12 w 61"/>
                              <a:gd name="T14" fmla="+- 0 11696 9989"/>
                              <a:gd name="T15" fmla="*/ 11696 h 1742"/>
                              <a:gd name="T16" fmla="+- 0 8276 8270"/>
                              <a:gd name="T17" fmla="*/ T16 w 61"/>
                              <a:gd name="T18" fmla="+- 0 11719 9989"/>
                              <a:gd name="T19" fmla="*/ 11719 h 1742"/>
                              <a:gd name="T20" fmla="+- 0 8296 8270"/>
                              <a:gd name="T21" fmla="*/ T20 w 61"/>
                              <a:gd name="T22" fmla="+- 0 11730 9989"/>
                              <a:gd name="T23" fmla="*/ 11730 h 1742"/>
                              <a:gd name="T24" fmla="+- 0 8319 8270"/>
                              <a:gd name="T25" fmla="*/ T24 w 61"/>
                              <a:gd name="T26" fmla="+- 0 11724 9989"/>
                              <a:gd name="T27" fmla="*/ 11724 h 1742"/>
                              <a:gd name="T28" fmla="+- 0 8330 8270"/>
                              <a:gd name="T29" fmla="*/ T28 w 61"/>
                              <a:gd name="T30" fmla="+- 0 11704 9989"/>
                              <a:gd name="T31" fmla="*/ 11704 h 1742"/>
                              <a:gd name="T32" fmla="+- 0 8326 8270"/>
                              <a:gd name="T33" fmla="*/ T32 w 61"/>
                              <a:gd name="T34" fmla="+- 0 11445 9989"/>
                              <a:gd name="T35" fmla="*/ 11445 h 1742"/>
                              <a:gd name="T36" fmla="+- 0 8308 8270"/>
                              <a:gd name="T37" fmla="*/ T36 w 61"/>
                              <a:gd name="T38" fmla="+- 0 11431 9989"/>
                              <a:gd name="T39" fmla="*/ 11431 h 1742"/>
                              <a:gd name="T40" fmla="+- 0 8285 8270"/>
                              <a:gd name="T41" fmla="*/ T40 w 61"/>
                              <a:gd name="T42" fmla="+- 0 11434 9989"/>
                              <a:gd name="T43" fmla="*/ 11434 h 1742"/>
                              <a:gd name="T44" fmla="+- 0 8271 8270"/>
                              <a:gd name="T45" fmla="*/ T44 w 61"/>
                              <a:gd name="T46" fmla="+- 0 11452 9989"/>
                              <a:gd name="T47" fmla="*/ 11452 h 1742"/>
                              <a:gd name="T48" fmla="+- 0 8274 8270"/>
                              <a:gd name="T49" fmla="*/ T48 w 61"/>
                              <a:gd name="T50" fmla="+- 0 11475 9989"/>
                              <a:gd name="T51" fmla="*/ 11475 h 1742"/>
                              <a:gd name="T52" fmla="+- 0 8292 8270"/>
                              <a:gd name="T53" fmla="*/ T52 w 61"/>
                              <a:gd name="T54" fmla="+- 0 11489 9989"/>
                              <a:gd name="T55" fmla="*/ 11489 h 1742"/>
                              <a:gd name="T56" fmla="+- 0 8315 8270"/>
                              <a:gd name="T57" fmla="*/ T56 w 61"/>
                              <a:gd name="T58" fmla="+- 0 11486 9989"/>
                              <a:gd name="T59" fmla="*/ 11486 h 1742"/>
                              <a:gd name="T60" fmla="+- 0 8330 8270"/>
                              <a:gd name="T61" fmla="*/ T60 w 61"/>
                              <a:gd name="T62" fmla="+- 0 11468 9989"/>
                              <a:gd name="T63" fmla="*/ 11468 h 1742"/>
                              <a:gd name="T64" fmla="+- 0 8330 8270"/>
                              <a:gd name="T65" fmla="*/ T64 w 61"/>
                              <a:gd name="T66" fmla="+- 0 11212 9989"/>
                              <a:gd name="T67" fmla="*/ 11212 h 1742"/>
                              <a:gd name="T68" fmla="+- 0 8315 8270"/>
                              <a:gd name="T69" fmla="*/ T68 w 61"/>
                              <a:gd name="T70" fmla="+- 0 11194 9989"/>
                              <a:gd name="T71" fmla="*/ 11194 h 1742"/>
                              <a:gd name="T72" fmla="+- 0 8292 8270"/>
                              <a:gd name="T73" fmla="*/ T72 w 61"/>
                              <a:gd name="T74" fmla="+- 0 11191 9989"/>
                              <a:gd name="T75" fmla="*/ 11191 h 1742"/>
                              <a:gd name="T76" fmla="+- 0 8274 8270"/>
                              <a:gd name="T77" fmla="*/ T76 w 61"/>
                              <a:gd name="T78" fmla="+- 0 11205 9989"/>
                              <a:gd name="T79" fmla="*/ 11205 h 1742"/>
                              <a:gd name="T80" fmla="+- 0 8271 8270"/>
                              <a:gd name="T81" fmla="*/ T80 w 61"/>
                              <a:gd name="T82" fmla="+- 0 11228 9989"/>
                              <a:gd name="T83" fmla="*/ 11228 h 1742"/>
                              <a:gd name="T84" fmla="+- 0 8285 8270"/>
                              <a:gd name="T85" fmla="*/ T84 w 61"/>
                              <a:gd name="T86" fmla="+- 0 11246 9989"/>
                              <a:gd name="T87" fmla="*/ 11246 h 1742"/>
                              <a:gd name="T88" fmla="+- 0 8308 8270"/>
                              <a:gd name="T89" fmla="*/ T88 w 61"/>
                              <a:gd name="T90" fmla="+- 0 11249 9989"/>
                              <a:gd name="T91" fmla="*/ 11249 h 1742"/>
                              <a:gd name="T92" fmla="+- 0 8326 8270"/>
                              <a:gd name="T93" fmla="*/ T92 w 61"/>
                              <a:gd name="T94" fmla="+- 0 11235 9989"/>
                              <a:gd name="T95" fmla="*/ 11235 h 1742"/>
                              <a:gd name="T96" fmla="+- 0 8330 8270"/>
                              <a:gd name="T97" fmla="*/ T96 w 61"/>
                              <a:gd name="T98" fmla="+- 0 10976 9989"/>
                              <a:gd name="T99" fmla="*/ 10976 h 1742"/>
                              <a:gd name="T100" fmla="+- 0 8319 8270"/>
                              <a:gd name="T101" fmla="*/ T100 w 61"/>
                              <a:gd name="T102" fmla="+- 0 10956 9989"/>
                              <a:gd name="T103" fmla="*/ 10956 h 1742"/>
                              <a:gd name="T104" fmla="+- 0 8296 8270"/>
                              <a:gd name="T105" fmla="*/ T104 w 61"/>
                              <a:gd name="T106" fmla="+- 0 10950 9989"/>
                              <a:gd name="T107" fmla="*/ 10950 h 1742"/>
                              <a:gd name="T108" fmla="+- 0 8276 8270"/>
                              <a:gd name="T109" fmla="*/ T108 w 61"/>
                              <a:gd name="T110" fmla="+- 0 10961 9989"/>
                              <a:gd name="T111" fmla="*/ 10961 h 1742"/>
                              <a:gd name="T112" fmla="+- 0 8270 8270"/>
                              <a:gd name="T113" fmla="*/ T112 w 61"/>
                              <a:gd name="T114" fmla="+- 0 10984 9989"/>
                              <a:gd name="T115" fmla="*/ 10984 h 1742"/>
                              <a:gd name="T116" fmla="+- 0 8282 8270"/>
                              <a:gd name="T117" fmla="*/ T116 w 61"/>
                              <a:gd name="T118" fmla="+- 0 11004 9989"/>
                              <a:gd name="T119" fmla="*/ 11004 h 1742"/>
                              <a:gd name="T120" fmla="+- 0 8304 8270"/>
                              <a:gd name="T121" fmla="*/ T120 w 61"/>
                              <a:gd name="T122" fmla="+- 0 11010 9989"/>
                              <a:gd name="T123" fmla="*/ 11010 h 1742"/>
                              <a:gd name="T124" fmla="+- 0 8324 8270"/>
                              <a:gd name="T125" fmla="*/ T124 w 61"/>
                              <a:gd name="T126" fmla="+- 0 10998 9989"/>
                              <a:gd name="T127" fmla="*/ 10998 h 1742"/>
                              <a:gd name="T128" fmla="+- 0 8330 8270"/>
                              <a:gd name="T129" fmla="*/ T128 w 61"/>
                              <a:gd name="T130" fmla="+- 0 10976 9989"/>
                              <a:gd name="T131" fmla="*/ 10976 h 1742"/>
                              <a:gd name="T132" fmla="+- 0 8324 8270"/>
                              <a:gd name="T133" fmla="*/ T132 w 61"/>
                              <a:gd name="T134" fmla="+- 0 10721 9989"/>
                              <a:gd name="T135" fmla="*/ 10721 h 1742"/>
                              <a:gd name="T136" fmla="+- 0 8304 8270"/>
                              <a:gd name="T137" fmla="*/ T136 w 61"/>
                              <a:gd name="T138" fmla="+- 0 10709 9989"/>
                              <a:gd name="T139" fmla="*/ 10709 h 1742"/>
                              <a:gd name="T140" fmla="+- 0 8282 8270"/>
                              <a:gd name="T141" fmla="*/ T140 w 61"/>
                              <a:gd name="T142" fmla="+- 0 10715 9989"/>
                              <a:gd name="T143" fmla="*/ 10715 h 1742"/>
                              <a:gd name="T144" fmla="+- 0 8270 8270"/>
                              <a:gd name="T145" fmla="*/ T144 w 61"/>
                              <a:gd name="T146" fmla="+- 0 10735 9989"/>
                              <a:gd name="T147" fmla="*/ 10735 h 1742"/>
                              <a:gd name="T148" fmla="+- 0 8276 8270"/>
                              <a:gd name="T149" fmla="*/ T148 w 61"/>
                              <a:gd name="T150" fmla="+- 0 10758 9989"/>
                              <a:gd name="T151" fmla="*/ 10758 h 1742"/>
                              <a:gd name="T152" fmla="+- 0 8296 8270"/>
                              <a:gd name="T153" fmla="*/ T152 w 61"/>
                              <a:gd name="T154" fmla="+- 0 10769 9989"/>
                              <a:gd name="T155" fmla="*/ 10769 h 1742"/>
                              <a:gd name="T156" fmla="+- 0 8319 8270"/>
                              <a:gd name="T157" fmla="*/ T156 w 61"/>
                              <a:gd name="T158" fmla="+- 0 10763 9989"/>
                              <a:gd name="T159" fmla="*/ 10763 h 1742"/>
                              <a:gd name="T160" fmla="+- 0 8330 8270"/>
                              <a:gd name="T161" fmla="*/ T160 w 61"/>
                              <a:gd name="T162" fmla="+- 0 10743 9989"/>
                              <a:gd name="T163" fmla="*/ 10743 h 1742"/>
                              <a:gd name="T164" fmla="+- 0 8326 8270"/>
                              <a:gd name="T165" fmla="*/ T164 w 61"/>
                              <a:gd name="T166" fmla="+- 0 10004 9989"/>
                              <a:gd name="T167" fmla="*/ 10004 h 1742"/>
                              <a:gd name="T168" fmla="+- 0 8308 8270"/>
                              <a:gd name="T169" fmla="*/ T168 w 61"/>
                              <a:gd name="T170" fmla="+- 0 9989 9989"/>
                              <a:gd name="T171" fmla="*/ 9989 h 1742"/>
                              <a:gd name="T172" fmla="+- 0 8285 8270"/>
                              <a:gd name="T173" fmla="*/ T172 w 61"/>
                              <a:gd name="T174" fmla="+- 0 9993 9989"/>
                              <a:gd name="T175" fmla="*/ 9993 h 1742"/>
                              <a:gd name="T176" fmla="+- 0 8271 8270"/>
                              <a:gd name="T177" fmla="*/ T176 w 61"/>
                              <a:gd name="T178" fmla="+- 0 10011 9989"/>
                              <a:gd name="T179" fmla="*/ 10011 h 1742"/>
                              <a:gd name="T180" fmla="+- 0 8274 8270"/>
                              <a:gd name="T181" fmla="*/ T180 w 61"/>
                              <a:gd name="T182" fmla="+- 0 10034 9989"/>
                              <a:gd name="T183" fmla="*/ 10034 h 1742"/>
                              <a:gd name="T184" fmla="+- 0 8292 8270"/>
                              <a:gd name="T185" fmla="*/ T184 w 61"/>
                              <a:gd name="T186" fmla="+- 0 10048 9989"/>
                              <a:gd name="T187" fmla="*/ 10048 h 1742"/>
                              <a:gd name="T188" fmla="+- 0 8315 8270"/>
                              <a:gd name="T189" fmla="*/ T188 w 61"/>
                              <a:gd name="T190" fmla="+- 0 10045 9989"/>
                              <a:gd name="T191" fmla="*/ 10045 h 1742"/>
                              <a:gd name="T192" fmla="+- 0 8330 8270"/>
                              <a:gd name="T193" fmla="*/ T192 w 61"/>
                              <a:gd name="T194" fmla="+- 0 10027 9989"/>
                              <a:gd name="T195" fmla="*/ 10027 h 1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" h="1742">
                                <a:moveTo>
                                  <a:pt x="60" y="1707"/>
                                </a:moveTo>
                                <a:lnTo>
                                  <a:pt x="60" y="1703"/>
                                </a:lnTo>
                                <a:lnTo>
                                  <a:pt x="56" y="1696"/>
                                </a:lnTo>
                                <a:lnTo>
                                  <a:pt x="54" y="1693"/>
                                </a:lnTo>
                                <a:lnTo>
                                  <a:pt x="49" y="1687"/>
                                </a:lnTo>
                                <a:lnTo>
                                  <a:pt x="45" y="1685"/>
                                </a:lnTo>
                                <a:lnTo>
                                  <a:pt x="38" y="1682"/>
                                </a:lnTo>
                                <a:lnTo>
                                  <a:pt x="34" y="1681"/>
                                </a:lnTo>
                                <a:lnTo>
                                  <a:pt x="26" y="1681"/>
                                </a:lnTo>
                                <a:lnTo>
                                  <a:pt x="22" y="1682"/>
                                </a:lnTo>
                                <a:lnTo>
                                  <a:pt x="15" y="1685"/>
                                </a:lnTo>
                                <a:lnTo>
                                  <a:pt x="12" y="1687"/>
                                </a:lnTo>
                                <a:lnTo>
                                  <a:pt x="6" y="1693"/>
                                </a:lnTo>
                                <a:lnTo>
                                  <a:pt x="4" y="1696"/>
                                </a:lnTo>
                                <a:lnTo>
                                  <a:pt x="1" y="1703"/>
                                </a:lnTo>
                                <a:lnTo>
                                  <a:pt x="0" y="1707"/>
                                </a:lnTo>
                                <a:lnTo>
                                  <a:pt x="0" y="1715"/>
                                </a:lnTo>
                                <a:lnTo>
                                  <a:pt x="1" y="1719"/>
                                </a:lnTo>
                                <a:lnTo>
                                  <a:pt x="4" y="1726"/>
                                </a:lnTo>
                                <a:lnTo>
                                  <a:pt x="6" y="1730"/>
                                </a:lnTo>
                                <a:lnTo>
                                  <a:pt x="12" y="1735"/>
                                </a:lnTo>
                                <a:lnTo>
                                  <a:pt x="15" y="1737"/>
                                </a:lnTo>
                                <a:lnTo>
                                  <a:pt x="22" y="1740"/>
                                </a:lnTo>
                                <a:lnTo>
                                  <a:pt x="26" y="1741"/>
                                </a:lnTo>
                                <a:lnTo>
                                  <a:pt x="34" y="1741"/>
                                </a:lnTo>
                                <a:lnTo>
                                  <a:pt x="38" y="1740"/>
                                </a:lnTo>
                                <a:lnTo>
                                  <a:pt x="45" y="1737"/>
                                </a:lnTo>
                                <a:lnTo>
                                  <a:pt x="49" y="1735"/>
                                </a:lnTo>
                                <a:lnTo>
                                  <a:pt x="54" y="1730"/>
                                </a:lnTo>
                                <a:lnTo>
                                  <a:pt x="56" y="1726"/>
                                </a:lnTo>
                                <a:lnTo>
                                  <a:pt x="60" y="1719"/>
                                </a:lnTo>
                                <a:lnTo>
                                  <a:pt x="60" y="1715"/>
                                </a:lnTo>
                                <a:lnTo>
                                  <a:pt x="60" y="1707"/>
                                </a:lnTo>
                                <a:moveTo>
                                  <a:pt x="60" y="1467"/>
                                </a:moveTo>
                                <a:lnTo>
                                  <a:pt x="60" y="1463"/>
                                </a:lnTo>
                                <a:lnTo>
                                  <a:pt x="56" y="1456"/>
                                </a:lnTo>
                                <a:lnTo>
                                  <a:pt x="54" y="1453"/>
                                </a:lnTo>
                                <a:lnTo>
                                  <a:pt x="49" y="1447"/>
                                </a:lnTo>
                                <a:lnTo>
                                  <a:pt x="45" y="1445"/>
                                </a:lnTo>
                                <a:lnTo>
                                  <a:pt x="38" y="1442"/>
                                </a:lnTo>
                                <a:lnTo>
                                  <a:pt x="34" y="1441"/>
                                </a:lnTo>
                                <a:lnTo>
                                  <a:pt x="26" y="1441"/>
                                </a:lnTo>
                                <a:lnTo>
                                  <a:pt x="22" y="1442"/>
                                </a:lnTo>
                                <a:lnTo>
                                  <a:pt x="15" y="1445"/>
                                </a:lnTo>
                                <a:lnTo>
                                  <a:pt x="12" y="1447"/>
                                </a:lnTo>
                                <a:lnTo>
                                  <a:pt x="6" y="1453"/>
                                </a:lnTo>
                                <a:lnTo>
                                  <a:pt x="4" y="1456"/>
                                </a:lnTo>
                                <a:lnTo>
                                  <a:pt x="1" y="1463"/>
                                </a:lnTo>
                                <a:lnTo>
                                  <a:pt x="0" y="1467"/>
                                </a:lnTo>
                                <a:lnTo>
                                  <a:pt x="0" y="1475"/>
                                </a:lnTo>
                                <a:lnTo>
                                  <a:pt x="1" y="1479"/>
                                </a:lnTo>
                                <a:lnTo>
                                  <a:pt x="4" y="1486"/>
                                </a:lnTo>
                                <a:lnTo>
                                  <a:pt x="6" y="1489"/>
                                </a:lnTo>
                                <a:lnTo>
                                  <a:pt x="12" y="1495"/>
                                </a:lnTo>
                                <a:lnTo>
                                  <a:pt x="15" y="1497"/>
                                </a:lnTo>
                                <a:lnTo>
                                  <a:pt x="22" y="1500"/>
                                </a:lnTo>
                                <a:lnTo>
                                  <a:pt x="26" y="1501"/>
                                </a:lnTo>
                                <a:lnTo>
                                  <a:pt x="34" y="1501"/>
                                </a:lnTo>
                                <a:lnTo>
                                  <a:pt x="38" y="1500"/>
                                </a:lnTo>
                                <a:lnTo>
                                  <a:pt x="45" y="1497"/>
                                </a:lnTo>
                                <a:lnTo>
                                  <a:pt x="49" y="1495"/>
                                </a:lnTo>
                                <a:lnTo>
                                  <a:pt x="54" y="1489"/>
                                </a:lnTo>
                                <a:lnTo>
                                  <a:pt x="56" y="1486"/>
                                </a:lnTo>
                                <a:lnTo>
                                  <a:pt x="60" y="1479"/>
                                </a:lnTo>
                                <a:lnTo>
                                  <a:pt x="60" y="1475"/>
                                </a:lnTo>
                                <a:lnTo>
                                  <a:pt x="60" y="1467"/>
                                </a:lnTo>
                                <a:moveTo>
                                  <a:pt x="60" y="1227"/>
                                </a:moveTo>
                                <a:lnTo>
                                  <a:pt x="60" y="1223"/>
                                </a:lnTo>
                                <a:lnTo>
                                  <a:pt x="56" y="1216"/>
                                </a:lnTo>
                                <a:lnTo>
                                  <a:pt x="54" y="1212"/>
                                </a:lnTo>
                                <a:lnTo>
                                  <a:pt x="49" y="1207"/>
                                </a:lnTo>
                                <a:lnTo>
                                  <a:pt x="45" y="1205"/>
                                </a:lnTo>
                                <a:lnTo>
                                  <a:pt x="38" y="1202"/>
                                </a:lnTo>
                                <a:lnTo>
                                  <a:pt x="34" y="1201"/>
                                </a:lnTo>
                                <a:lnTo>
                                  <a:pt x="26" y="1201"/>
                                </a:lnTo>
                                <a:lnTo>
                                  <a:pt x="22" y="1202"/>
                                </a:lnTo>
                                <a:lnTo>
                                  <a:pt x="15" y="1205"/>
                                </a:lnTo>
                                <a:lnTo>
                                  <a:pt x="12" y="1207"/>
                                </a:lnTo>
                                <a:lnTo>
                                  <a:pt x="6" y="1212"/>
                                </a:lnTo>
                                <a:lnTo>
                                  <a:pt x="4" y="1216"/>
                                </a:lnTo>
                                <a:lnTo>
                                  <a:pt x="1" y="1223"/>
                                </a:lnTo>
                                <a:lnTo>
                                  <a:pt x="0" y="1227"/>
                                </a:lnTo>
                                <a:lnTo>
                                  <a:pt x="0" y="1235"/>
                                </a:lnTo>
                                <a:lnTo>
                                  <a:pt x="1" y="1239"/>
                                </a:lnTo>
                                <a:lnTo>
                                  <a:pt x="4" y="1246"/>
                                </a:lnTo>
                                <a:lnTo>
                                  <a:pt x="6" y="1249"/>
                                </a:lnTo>
                                <a:lnTo>
                                  <a:pt x="12" y="1255"/>
                                </a:lnTo>
                                <a:lnTo>
                                  <a:pt x="15" y="1257"/>
                                </a:lnTo>
                                <a:lnTo>
                                  <a:pt x="22" y="1260"/>
                                </a:lnTo>
                                <a:lnTo>
                                  <a:pt x="26" y="1261"/>
                                </a:lnTo>
                                <a:lnTo>
                                  <a:pt x="34" y="1261"/>
                                </a:lnTo>
                                <a:lnTo>
                                  <a:pt x="38" y="1260"/>
                                </a:lnTo>
                                <a:lnTo>
                                  <a:pt x="45" y="1257"/>
                                </a:lnTo>
                                <a:lnTo>
                                  <a:pt x="49" y="1255"/>
                                </a:lnTo>
                                <a:lnTo>
                                  <a:pt x="54" y="1249"/>
                                </a:lnTo>
                                <a:lnTo>
                                  <a:pt x="56" y="1246"/>
                                </a:lnTo>
                                <a:lnTo>
                                  <a:pt x="60" y="1239"/>
                                </a:lnTo>
                                <a:lnTo>
                                  <a:pt x="60" y="1235"/>
                                </a:lnTo>
                                <a:lnTo>
                                  <a:pt x="60" y="1227"/>
                                </a:lnTo>
                                <a:moveTo>
                                  <a:pt x="60" y="987"/>
                                </a:moveTo>
                                <a:lnTo>
                                  <a:pt x="60" y="983"/>
                                </a:lnTo>
                                <a:lnTo>
                                  <a:pt x="56" y="975"/>
                                </a:lnTo>
                                <a:lnTo>
                                  <a:pt x="54" y="972"/>
                                </a:lnTo>
                                <a:lnTo>
                                  <a:pt x="49" y="967"/>
                                </a:lnTo>
                                <a:lnTo>
                                  <a:pt x="45" y="964"/>
                                </a:lnTo>
                                <a:lnTo>
                                  <a:pt x="38" y="961"/>
                                </a:lnTo>
                                <a:lnTo>
                                  <a:pt x="34" y="961"/>
                                </a:lnTo>
                                <a:lnTo>
                                  <a:pt x="26" y="961"/>
                                </a:lnTo>
                                <a:lnTo>
                                  <a:pt x="22" y="961"/>
                                </a:lnTo>
                                <a:lnTo>
                                  <a:pt x="15" y="964"/>
                                </a:lnTo>
                                <a:lnTo>
                                  <a:pt x="12" y="967"/>
                                </a:lnTo>
                                <a:lnTo>
                                  <a:pt x="6" y="972"/>
                                </a:lnTo>
                                <a:lnTo>
                                  <a:pt x="4" y="975"/>
                                </a:lnTo>
                                <a:lnTo>
                                  <a:pt x="1" y="983"/>
                                </a:lnTo>
                                <a:lnTo>
                                  <a:pt x="0" y="987"/>
                                </a:lnTo>
                                <a:lnTo>
                                  <a:pt x="0" y="995"/>
                                </a:lnTo>
                                <a:lnTo>
                                  <a:pt x="1" y="998"/>
                                </a:lnTo>
                                <a:lnTo>
                                  <a:pt x="4" y="1006"/>
                                </a:lnTo>
                                <a:lnTo>
                                  <a:pt x="6" y="1009"/>
                                </a:lnTo>
                                <a:lnTo>
                                  <a:pt x="12" y="1015"/>
                                </a:lnTo>
                                <a:lnTo>
                                  <a:pt x="15" y="1017"/>
                                </a:lnTo>
                                <a:lnTo>
                                  <a:pt x="22" y="1020"/>
                                </a:lnTo>
                                <a:lnTo>
                                  <a:pt x="26" y="1021"/>
                                </a:lnTo>
                                <a:lnTo>
                                  <a:pt x="34" y="1021"/>
                                </a:lnTo>
                                <a:lnTo>
                                  <a:pt x="38" y="1020"/>
                                </a:lnTo>
                                <a:lnTo>
                                  <a:pt x="45" y="1017"/>
                                </a:lnTo>
                                <a:lnTo>
                                  <a:pt x="49" y="1015"/>
                                </a:lnTo>
                                <a:lnTo>
                                  <a:pt x="54" y="1009"/>
                                </a:lnTo>
                                <a:lnTo>
                                  <a:pt x="56" y="1006"/>
                                </a:lnTo>
                                <a:lnTo>
                                  <a:pt x="60" y="998"/>
                                </a:lnTo>
                                <a:lnTo>
                                  <a:pt x="60" y="995"/>
                                </a:lnTo>
                                <a:lnTo>
                                  <a:pt x="60" y="987"/>
                                </a:lnTo>
                                <a:moveTo>
                                  <a:pt x="60" y="746"/>
                                </a:moveTo>
                                <a:lnTo>
                                  <a:pt x="60" y="743"/>
                                </a:lnTo>
                                <a:lnTo>
                                  <a:pt x="56" y="735"/>
                                </a:lnTo>
                                <a:lnTo>
                                  <a:pt x="54" y="732"/>
                                </a:lnTo>
                                <a:lnTo>
                                  <a:pt x="49" y="726"/>
                                </a:lnTo>
                                <a:lnTo>
                                  <a:pt x="45" y="724"/>
                                </a:lnTo>
                                <a:lnTo>
                                  <a:pt x="38" y="721"/>
                                </a:lnTo>
                                <a:lnTo>
                                  <a:pt x="34" y="720"/>
                                </a:lnTo>
                                <a:lnTo>
                                  <a:pt x="26" y="720"/>
                                </a:lnTo>
                                <a:lnTo>
                                  <a:pt x="22" y="721"/>
                                </a:lnTo>
                                <a:lnTo>
                                  <a:pt x="15" y="724"/>
                                </a:lnTo>
                                <a:lnTo>
                                  <a:pt x="12" y="726"/>
                                </a:lnTo>
                                <a:lnTo>
                                  <a:pt x="6" y="732"/>
                                </a:lnTo>
                                <a:lnTo>
                                  <a:pt x="4" y="735"/>
                                </a:lnTo>
                                <a:lnTo>
                                  <a:pt x="1" y="743"/>
                                </a:lnTo>
                                <a:lnTo>
                                  <a:pt x="0" y="746"/>
                                </a:lnTo>
                                <a:lnTo>
                                  <a:pt x="0" y="754"/>
                                </a:lnTo>
                                <a:lnTo>
                                  <a:pt x="1" y="758"/>
                                </a:lnTo>
                                <a:lnTo>
                                  <a:pt x="4" y="766"/>
                                </a:lnTo>
                                <a:lnTo>
                                  <a:pt x="6" y="769"/>
                                </a:lnTo>
                                <a:lnTo>
                                  <a:pt x="12" y="774"/>
                                </a:lnTo>
                                <a:lnTo>
                                  <a:pt x="15" y="777"/>
                                </a:lnTo>
                                <a:lnTo>
                                  <a:pt x="22" y="780"/>
                                </a:lnTo>
                                <a:lnTo>
                                  <a:pt x="26" y="780"/>
                                </a:lnTo>
                                <a:lnTo>
                                  <a:pt x="34" y="780"/>
                                </a:lnTo>
                                <a:lnTo>
                                  <a:pt x="38" y="780"/>
                                </a:lnTo>
                                <a:lnTo>
                                  <a:pt x="45" y="777"/>
                                </a:lnTo>
                                <a:lnTo>
                                  <a:pt x="49" y="774"/>
                                </a:lnTo>
                                <a:lnTo>
                                  <a:pt x="54" y="769"/>
                                </a:lnTo>
                                <a:lnTo>
                                  <a:pt x="56" y="766"/>
                                </a:lnTo>
                                <a:lnTo>
                                  <a:pt x="60" y="758"/>
                                </a:lnTo>
                                <a:lnTo>
                                  <a:pt x="60" y="754"/>
                                </a:lnTo>
                                <a:lnTo>
                                  <a:pt x="60" y="746"/>
                                </a:lnTo>
                                <a:moveTo>
                                  <a:pt x="60" y="26"/>
                                </a:moveTo>
                                <a:lnTo>
                                  <a:pt x="60" y="22"/>
                                </a:lnTo>
                                <a:lnTo>
                                  <a:pt x="56" y="15"/>
                                </a:lnTo>
                                <a:lnTo>
                                  <a:pt x="54" y="11"/>
                                </a:lnTo>
                                <a:lnTo>
                                  <a:pt x="49" y="6"/>
                                </a:lnTo>
                                <a:lnTo>
                                  <a:pt x="45" y="4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4"/>
                                </a:lnTo>
                                <a:lnTo>
                                  <a:pt x="12" y="6"/>
                                </a:lnTo>
                                <a:lnTo>
                                  <a:pt x="6" y="11"/>
                                </a:lnTo>
                                <a:lnTo>
                                  <a:pt x="4" y="15"/>
                                </a:lnTo>
                                <a:lnTo>
                                  <a:pt x="1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1" y="38"/>
                                </a:lnTo>
                                <a:lnTo>
                                  <a:pt x="4" y="45"/>
                                </a:lnTo>
                                <a:lnTo>
                                  <a:pt x="6" y="48"/>
                                </a:lnTo>
                                <a:lnTo>
                                  <a:pt x="12" y="54"/>
                                </a:lnTo>
                                <a:lnTo>
                                  <a:pt x="15" y="56"/>
                                </a:lnTo>
                                <a:lnTo>
                                  <a:pt x="22" y="59"/>
                                </a:lnTo>
                                <a:lnTo>
                                  <a:pt x="26" y="60"/>
                                </a:lnTo>
                                <a:lnTo>
                                  <a:pt x="34" y="60"/>
                                </a:lnTo>
                                <a:lnTo>
                                  <a:pt x="38" y="59"/>
                                </a:lnTo>
                                <a:lnTo>
                                  <a:pt x="45" y="56"/>
                                </a:lnTo>
                                <a:lnTo>
                                  <a:pt x="49" y="54"/>
                                </a:lnTo>
                                <a:lnTo>
                                  <a:pt x="54" y="48"/>
                                </a:lnTo>
                                <a:lnTo>
                                  <a:pt x="56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34"/>
                                </a:lnTo>
                                <a:lnTo>
                                  <a:pt x="60" y="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" y="6666"/>
                            <a:ext cx="3328" cy="5956"/>
                          </a:xfrm>
                          <a:prstGeom prst="rect">
                            <a:avLst/>
                          </a:prstGeom>
                          <a:noFill/>
                          <a:ln w="10721">
                            <a:solidFill>
                              <a:srgbClr val="EFF0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AEA72F" w14:textId="77777777" w:rsidR="00A26961" w:rsidRDefault="005739F9">
                              <w:pPr>
                                <w:spacing w:before="147"/>
                                <w:ind w:left="90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ICT</w:t>
                              </w:r>
                            </w:p>
                            <w:p w14:paraId="5250632E" w14:textId="77777777" w:rsidR="00A26961" w:rsidRDefault="00A26961">
                              <w:pPr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 w14:paraId="70F9C2E2" w14:textId="77777777" w:rsidR="00A26961" w:rsidRDefault="005739F9">
                              <w:pPr>
                                <w:spacing w:before="297" w:line="333" w:lineRule="auto"/>
                                <w:ind w:left="164" w:right="26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Our aim is to better equip our colleagues with </w:t>
                              </w:r>
                              <w:r w:rsidR="009F0D25">
                                <w:rPr>
                                  <w:w w:val="120"/>
                                  <w:sz w:val="15"/>
                                </w:rPr>
                                <w:t>tools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 and </w:t>
                              </w:r>
                              <w:r w:rsidR="009F0D25">
                                <w:rPr>
                                  <w:w w:val="120"/>
                                  <w:sz w:val="15"/>
                                </w:rPr>
                                <w:t>systems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 w:rsidR="009F0D25">
                                <w:rPr>
                                  <w:w w:val="120"/>
                                  <w:sz w:val="15"/>
                                </w:rPr>
                                <w:t>that enable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 them to respond to </w:t>
                              </w:r>
                              <w:r w:rsidR="00826D86">
                                <w:rPr>
                                  <w:w w:val="120"/>
                                  <w:sz w:val="15"/>
                                </w:rPr>
                                <w:t>customer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 needs, work</w:t>
                              </w:r>
                              <w:r w:rsidR="009F0D25">
                                <w:rPr>
                                  <w:w w:val="120"/>
                                  <w:sz w:val="15"/>
                                </w:rPr>
                                <w:t>ing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 flexibly in a secure way.</w:t>
                              </w:r>
                            </w:p>
                            <w:p w14:paraId="38B65CE0" w14:textId="77777777" w:rsidR="00A26961" w:rsidRDefault="00A26961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14:paraId="4715D21E" w14:textId="77777777" w:rsidR="00A26961" w:rsidRDefault="00A26961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14:paraId="2B2AB373" w14:textId="77777777" w:rsidR="00A26961" w:rsidRDefault="005739F9">
                              <w:pPr>
                                <w:spacing w:before="111"/>
                                <w:ind w:left="16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15"/>
                                  <w:sz w:val="15"/>
                                </w:rPr>
                                <w:t>We will be:</w:t>
                              </w:r>
                            </w:p>
                            <w:p w14:paraId="2033017F" w14:textId="77777777" w:rsidR="00A26961" w:rsidRDefault="005739F9">
                              <w:pPr>
                                <w:spacing w:before="68" w:line="333" w:lineRule="auto"/>
                                <w:ind w:left="373" w:right="26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0"/>
                                  <w:sz w:val="15"/>
                                </w:rPr>
                                <w:t>Providing new laptops, desktops and phones to colleagues and members</w:t>
                              </w:r>
                            </w:p>
                            <w:p w14:paraId="5FCD19E2" w14:textId="77777777" w:rsidR="00A26961" w:rsidRDefault="005739F9">
                              <w:pPr>
                                <w:spacing w:before="1" w:line="333" w:lineRule="auto"/>
                                <w:ind w:left="37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5"/>
                                  <w:sz w:val="15"/>
                                </w:rPr>
                                <w:t>Replacing our payment systems</w:t>
                              </w:r>
                              <w:r w:rsidR="009F0D25">
                                <w:rPr>
                                  <w:w w:val="12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 xml:space="preserve"> Improving our Wi-Fi provision</w:t>
                              </w:r>
                              <w:r w:rsidR="009F0D25">
                                <w:rPr>
                                  <w:w w:val="12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 xml:space="preserve"> Upgrading our digital security</w:t>
                              </w:r>
                              <w:r w:rsidR="009F0D25">
                                <w:rPr>
                                  <w:w w:val="12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 xml:space="preserve"> Reviewing our legacy systems</w:t>
                              </w:r>
                              <w:r w:rsidR="009F0D25">
                                <w:rPr>
                                  <w:w w:val="12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 xml:space="preserve"> Introducing </w:t>
                              </w:r>
                              <w:r w:rsidR="009F0D25">
                                <w:rPr>
                                  <w:w w:val="125"/>
                                  <w:sz w:val="15"/>
                                </w:rPr>
                                <w:t xml:space="preserve">new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communication and collaboration tools for colleagues.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id="Group 41" o:spid="_x0000_s1026" style="position:absolute;left:0;text-align:left;margin-left:397.5pt;margin-top:2.75pt;width:186.15pt;height:309.9pt;z-index:251650560;mso-position-horizontal-relative:page" coordorigin="7944,6545" coordsize="3723,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">
                <v:line id="Line 52" o:spid="_x0000_s1027" style="position:absolute;visibility:visible;mso-wrap-style:square" from="7944,6545" to="8444,6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7DsIAAADbAAAADwAAAGRycy9kb3ducmV2LnhtbESPwWrDMBBE74X8g9hCb41kU4fgRAkl&#10;0KRXO4VeF2tjm1grI6mx06+vCoUeh5l5w2z3sx3EjXzoHWvIlgoEceNMz62Gj/Pb8xpEiMgGB8ek&#10;4U4B9rvFwxZL4yau6FbHViQIhxI1dDGOpZSh6chiWLqROHkX5y3GJH0rjccpwe0gc6VW0mLPaaHD&#10;kQ4dNdf6y2ooTsepv1Z8rNrPtS++o5LZqLR+epxfNyAizfE//Nd+Nxpecvj9kn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t7DsIAAADbAAAADwAAAAAAAAAAAAAA&#10;AAChAgAAZHJzL2Rvd25yZXYueG1sUEsFBgAAAAAEAAQA+QAAAJADAAAAAA==&#10;" strokecolor="#eff0f1" strokeweight="1.0927mm"/>
                <v:line id="Line 51" o:spid="_x0000_s1028" style="position:absolute;visibility:visible;mso-wrap-style:square" from="7975,6576" to="7975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ey2cQAAADbAAAADwAAAGRycy9kb3ducmV2LnhtbESPQWvCQBSE74X+h+UVvNVNooikrlKK&#10;Fk8tURF6e2Rfs6nZtyG7TdJ/7xYEj8PMfMOsNqNtRE+drx0rSKcJCOLS6ZorBafj7nkJwgdkjY1j&#10;UvBHHjbrx4cV5toNXFB/CJWIEPY5KjAhtLmUvjRk0U9dSxy9b9dZDFF2ldQdDhFuG5klyUJarDku&#10;GGzpzVB5OfxaBXvP7fhx+TJpsfwstz9FpvH8rtTkaXx9ARFoDPfwrb3XCuYz+P8Sf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7LZxAAAANsAAAAPAAAAAAAAAAAA&#10;AAAAAKECAABkcnMvZG93bnJldi54bWxQSwUGAAAAAAQABAD5AAAAkgMAAAAA&#10;" strokecolor="#eff0f1" strokeweight="1.0996mm"/>
                <v:line id="Line 50" o:spid="_x0000_s1029" style="position:absolute;visibility:visible;mso-wrap-style:square" from="7944,12743" to="8444,1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pUcIAAADbAAAADwAAAGRycy9kb3ducmV2LnhtbESP3YrCMBCF7xd8hzCCd2uqaNFqFFFE&#10;YRF/H2BsxrbYTEoTtb79RljYy8OZ850503ljSvGk2hWWFfS6EQji1OqCMwWX8/p7BMJ5ZI2lZVLw&#10;JgfzWetriom2Lz7S8+QzESDsElSQe18lUro0J4Ouayvi4N1sbdAHWWdS1/gKcFPKfhTF0mDBoSHH&#10;ipY5pffTw4Q3jB/aDV438Y87rN7j/u68j8dKddrNYgLCU+P/j//SW61gMIDPlgAAO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VpUcIAAADbAAAADwAAAAAAAAAAAAAA&#10;AAChAgAAZHJzL2Rvd25yZXYueG1sUEsFBgAAAAAEAAQA+QAAAJADAAAAAA==&#10;" strokecolor="#eff0f1" strokeweight="1.128mm"/>
                <v:line id="Line 49" o:spid="_x0000_s1030" style="position:absolute;visibility:visible;mso-wrap-style:square" from="8444,6545" to="11191,6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xQ8QAAADbAAAADwAAAGRycy9kb3ducmV2LnhtbESPT2sCMRTE74V+h/AKXkSTiq26NUqR&#10;FTwVtXrw9ti8/UM3L8sm6vrtjSD0OMzMb5j5srO1uFDrK8ca3ocKBHHmTMWFhsPvejAF4QOywdox&#10;abiRh+Xi9WWOiXFX3tFlHwoRIewT1FCG0CRS+qwki37oGuLo5a61GKJsC2lavEa4reVIqU9pseK4&#10;UGJDq5Kyv/3ZalCYUVrwNp9Mj/lpk45Vf/aTat17676/QATqwn/42d4YDeMPeHy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/XFDxAAAANsAAAAPAAAAAAAAAAAA&#10;AAAAAKECAABkcnMvZG93bnJldi54bWxQSwUGAAAAAAQABAD5AAAAkgMAAAAA&#10;" strokecolor="#eff0f1" strokeweight="1.0978mm"/>
                <v:line id="Line 48" o:spid="_x0000_s1031" style="position:absolute;visibility:visible;mso-wrap-style:square" from="11191,6545" to="11667,6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B9DcIAAADbAAAADwAAAGRycy9kb3ducmV2LnhtbESPwWrDMBBE74H+g9hCbomU0ITgWjal&#10;kLRXp4VeF2trG1srIymxk6+vCoUeh5l5w+TlbAdxJR86xxo2awWCuHam40bD58dxdQARIrLBwTFp&#10;uFGAsnhY5JgZN3FF13NsRIJwyFBDG+OYSRnqliyGtRuJk/ftvMWYpG+k8TgluB3kVqm9tNhxWmhx&#10;pNeW6v58sRp2b6ep6ys+Vc3Xwe/uUcnNqLRePs4vzyAizfE//Nd+Nxqe9vD7Jf0A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B9DcIAAADbAAAADwAAAAAAAAAAAAAA&#10;AAChAgAAZHJzL2Rvd25yZXYueG1sUEsFBgAAAAAEAAQA+QAAAJADAAAAAA==&#10;" strokecolor="#eff0f1" strokeweight="1.0927mm"/>
                <v:line id="Line 47" o:spid="_x0000_s1032" style="position:absolute;visibility:visible;mso-wrap-style:square" from="11636,6576" to="11636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02sQAAADbAAAADwAAAGRycy9kb3ducmV2LnhtbESPQWvCQBSE74X+h+UVvNVNgqikrlKK&#10;Fk8tURF6e2Rfs6nZtyG7TdJ/7xYEj8PMfMOsNqNtRE+drx0rSKcJCOLS6ZorBafj7nkJwgdkjY1j&#10;UvBHHjbrx4cV5toNXFB/CJWIEPY5KjAhtLmUvjRk0U9dSxy9b9dZDFF2ldQdDhFuG5klyVxarDku&#10;GGzpzVB5OfxaBXvP7fhx+TJpsfwstz9FpvH8rtTkaXx9ARFoDPfwrb3XCmYL+P8Sf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LTaxAAAANsAAAAPAAAAAAAAAAAA&#10;AAAAAKECAABkcnMvZG93bnJldi54bWxQSwUGAAAAAAQABAD5AAAAkgMAAAAA&#10;" strokecolor="#eff0f1" strokeweight="1.0996mm"/>
                <v:line id="Line 46" o:spid="_x0000_s1033" style="position:absolute;visibility:visible;mso-wrap-style:square" from="11191,12743" to="11667,1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hjVMMAAADbAAAADwAAAGRycy9kb3ducmV2LnhtbESP0WrCQBBF3wv+wzKCb7qpaKipq4gi&#10;CiJttR8wzU6T0OxsyK4a/955EPo43LlnzsyXnavVldpQeTbwOkpAEefeVlwY+D5vh2+gQkS2WHsm&#10;A3cKsFz0XuaYWX/jL7qeYqEEwiFDA2WMTaZ1yEtyGEa+IZbs17cOo4xtoW2LN4G7Wo+TJNUOK5YL&#10;JTa0Lin/O12caLg49Tv82aWH8Lm5z8bH80c6M2bQ71bvoCJ18X/52d5bAxORlV8EAH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oY1TDAAAA2wAAAA8AAAAAAAAAAAAA&#10;AAAAoQIAAGRycy9kb3ducmV2LnhtbFBLBQYAAAAABAAEAPkAAACRAwAAAAA=&#10;" strokecolor="#eff0f1" strokeweight="1.128mm"/>
                <v:line id="Line 45" o:spid="_x0000_s1034" style="position:absolute;visibility:visible;mso-wrap-style:square" from="8444,12743" to="11191,1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B7RsMAAADbAAAADwAAAGRycy9kb3ducmV2LnhtbESPzWsCMRTE7wX/h/CEXoomilRdjSKy&#10;BU9Svw7eHpu3H7h5WTZRt/99IxR6HGbmN8xy3dlaPKj1lWMNo6ECQZw5U3Gh4Xz6GsxA+IBssHZM&#10;Gn7Iw3rVe1tiYtyTD/Q4hkJECPsENZQhNImUPivJoh+6hjh6uWsthijbQpoWnxFuazlW6lNarDgu&#10;lNjQtqTsdrxbDQozSgv+zqezS37dpRP1Md+nWr/3u80CRKAu/If/2jujYTKH15f4A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we0bDAAAA2wAAAA8AAAAAAAAAAAAA&#10;AAAAoQIAAGRycy9kb3ducmV2LnhtbFBLBQYAAAAABAAEAPkAAACRAwAAAAA=&#10;" strokecolor="#eff0f1" strokeweight="1.0978mm"/>
                <v:rect id="Rectangle 44" o:spid="_x0000_s1035" style="position:absolute;left:8270;top:7704;width:2177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q2cEA&#10;AADbAAAADwAAAGRycy9kb3ducmV2LnhtbERPy4rCMBTdC/5DuMJsZEwdUKQ2yjAwD1wo1tm4uzbX&#10;tkxzU5JMrX69WQguD+edrXvTiI6cry0rmE4SEMSF1TWXCn4Pn68LED4ga2wsk4IreVivhoMMU20v&#10;vKcuD6WIIexTVFCF0KZS+qIig35iW+LIna0zGCJ0pdQOLzHcNPItSebSYM2xocKWPioq/vJ/o8Aa&#10;zjeNSabheJt135vT+Gvntkq9jPr3JYhAfXiKH+4frWAW18c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qatnBAAAA2wAAAA8AAAAAAAAAAAAAAAAAmAIAAGRycy9kb3du&#10;cmV2LnhtbFBLBQYAAAAABAAEAPUAAACGAwAAAAA=&#10;" fillcolor="#ff5757" stroked="f"/>
                <v:shape id="AutoShape 43" o:spid="_x0000_s1036" style="position:absolute;left:8270;top:9988;width:61;height:1742;visibility:visible;mso-wrap-style:square;v-text-anchor:top" coordsize="61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e8sMA&#10;AADbAAAADwAAAGRycy9kb3ducmV2LnhtbESPwWrDMBBE74X+g9hCb43sQktxooQkYEh7i5tDjou1&#10;sZxYK2OpstuvjwqBHIeZecMsVpPtRKTBt44V5LMMBHHtdMuNgsN3+fIBwgdkjZ1jUvBLHlbLx4cF&#10;FtqNvKdYhUYkCPsCFZgQ+kJKXxuy6GeuJ07eyQ0WQ5JDI/WAY4LbTr5m2bu02HJaMNjT1lB9qX6s&#10;gvH8WeV/0ch6Ey8+xK9yd9yWSj0/Tes5iEBTuIdv7Z1W8JbD/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te8sMAAADbAAAADwAAAAAAAAAAAAAAAACYAgAAZHJzL2Rv&#10;d25yZXYueG1sUEsFBgAAAAAEAAQA9QAAAIgDAAAAAA==&#10;" path="m60,1707r,-4l56,1696r-2,-3l49,1687r-4,-2l38,1682r-4,-1l26,1681r-4,1l15,1685r-3,2l6,1693r-2,3l1,1703r-1,4l,1715r1,4l4,1726r2,4l12,1735r3,2l22,1740r4,1l34,1741r4,-1l45,1737r4,-2l54,1730r2,-4l60,1719r,-4l60,1707t,-240l60,1463r-4,-7l54,1453r-5,-6l45,1445r-7,-3l34,1441r-8,l22,1442r-7,3l12,1447r-6,6l4,1456r-3,7l,1467r,8l1,1479r3,7l6,1489r6,6l15,1497r7,3l26,1501r8,l38,1500r7,-3l49,1495r5,-6l56,1486r4,-7l60,1475r,-8m60,1227r,-4l56,1216r-2,-4l49,1207r-4,-2l38,1202r-4,-1l26,1201r-4,1l15,1205r-3,2l6,1212r-2,4l1,1223r-1,4l,1235r1,4l4,1246r2,3l12,1255r3,2l22,1260r4,1l34,1261r4,-1l45,1257r4,-2l54,1249r2,-3l60,1239r,-4l60,1227t,-240l60,983r-4,-8l54,972r-5,-5l45,964r-7,-3l34,961r-8,l22,961r-7,3l12,967r-6,5l4,975r-3,8l,987r,8l1,998r3,8l6,1009r6,6l15,1017r7,3l26,1021r8,l38,1020r7,-3l49,1015r5,-6l56,1006r4,-8l60,995r,-8m60,746r,-3l56,735r-2,-3l49,726r-4,-2l38,721r-4,-1l26,720r-4,1l15,724r-3,2l6,732r-2,3l1,743,,746r,8l1,758r3,8l6,769r6,5l15,777r7,3l26,780r8,l38,780r7,-3l49,774r5,-5l56,766r4,-8l60,754r,-8m60,26r,-4l56,15,54,11,49,6,45,4,38,,34,,26,,22,,15,4,12,6,6,11,4,15,1,22,,26r,8l1,38r3,7l6,48r6,6l15,56r7,3l26,60r8,l38,59r7,-3l49,54r5,-6l56,45r4,-7l60,34r,-8e" fillcolor="black" stroked="f">
                  <v:path arrowok="t" o:connecttype="custom" o:connectlocs="54,11682;34,11670;12,11676;0,11696;6,11719;26,11730;49,11724;60,11704;56,11445;38,11431;15,11434;1,11452;4,11475;22,11489;45,11486;60,11468;60,11212;45,11194;22,11191;4,11205;1,11228;15,11246;38,11249;56,11235;60,10976;49,10956;26,10950;6,10961;0,10984;12,11004;34,11010;54,10998;60,10976;54,10721;34,10709;12,10715;0,10735;6,10758;26,10769;49,10763;60,10743;56,10004;38,9989;15,9993;1,10011;4,10034;22,10048;45,10045;60,10027" o:connectangles="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37" type="#_x0000_t202" style="position:absolute;left:8096;top:6666;width:3328;height:5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lhMUA&#10;AADbAAAADwAAAGRycy9kb3ducmV2LnhtbESPT2vCQBTE70K/w/IKvdWNSlVSV+kfBL2IiYX2+Mg+&#10;k8Xs25DdJum3d4WCx2FmfsOsNoOtRUetN44VTMYJCOLCacOlgq/T9nkJwgdkjbVjUvBHHjbrh9EK&#10;U+16zqjLQykihH2KCqoQmlRKX1Rk0Y9dQxy9s2sthijbUuoW+wi3tZwmyVxaNBwXKmzoo6Likv9a&#10;Bdu5+VzMsu+f2VEP3l/em4PZ7ZV6ehzeXkEEGsI9/N/eaQUvU7h9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WWExQAAANsAAAAPAAAAAAAAAAAAAAAAAJgCAABkcnMv&#10;ZG93bnJldi54bWxQSwUGAAAAAAQABAD1AAAAigMAAAAA&#10;" filled="f" strokecolor="#eff0f1" strokeweight=".29781mm">
                  <v:textbox inset="0,0,0,0">
                    <w:txbxContent>
                      <w:p w:rsidR="00A26961" w:rsidRDefault="005739F9">
                        <w:pPr>
                          <w:spacing w:before="147"/>
                          <w:ind w:left="90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ICT</w:t>
                        </w:r>
                      </w:p>
                      <w:p w:rsidR="00A26961" w:rsidRDefault="00A26961">
                        <w:pPr>
                          <w:rPr>
                            <w:rFonts w:ascii="Trebuchet MS"/>
                            <w:sz w:val="40"/>
                          </w:rPr>
                        </w:pPr>
                      </w:p>
                      <w:p w:rsidR="00A26961" w:rsidRDefault="005739F9">
                        <w:pPr>
                          <w:spacing w:before="297" w:line="333" w:lineRule="auto"/>
                          <w:ind w:left="164" w:right="264"/>
                          <w:rPr>
                            <w:sz w:val="15"/>
                          </w:rPr>
                        </w:pPr>
                        <w:r>
                          <w:rPr>
                            <w:w w:val="120"/>
                            <w:sz w:val="15"/>
                          </w:rPr>
                          <w:t xml:space="preserve">Our aim is to better equip our colleagues with </w:t>
                        </w:r>
                        <w:r w:rsidR="009F0D25">
                          <w:rPr>
                            <w:w w:val="120"/>
                            <w:sz w:val="15"/>
                          </w:rPr>
                          <w:t>tools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 and </w:t>
                        </w:r>
                        <w:r w:rsidR="009F0D25">
                          <w:rPr>
                            <w:w w:val="120"/>
                            <w:sz w:val="15"/>
                          </w:rPr>
                          <w:t>systems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 </w:t>
                        </w:r>
                        <w:r w:rsidR="009F0D25">
                          <w:rPr>
                            <w:w w:val="120"/>
                            <w:sz w:val="15"/>
                          </w:rPr>
                          <w:t>that enable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 them to respond to </w:t>
                        </w:r>
                        <w:r w:rsidR="00826D86">
                          <w:rPr>
                            <w:w w:val="120"/>
                            <w:sz w:val="15"/>
                          </w:rPr>
                          <w:t>customer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 needs, work</w:t>
                        </w:r>
                        <w:r w:rsidR="009F0D25">
                          <w:rPr>
                            <w:w w:val="120"/>
                            <w:sz w:val="15"/>
                          </w:rPr>
                          <w:t>ing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 flexibly in a secure way.</w:t>
                        </w:r>
                      </w:p>
                      <w:p w:rsidR="00A26961" w:rsidRDefault="00A26961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A26961" w:rsidRDefault="00A26961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:rsidR="00A26961" w:rsidRDefault="005739F9">
                        <w:pPr>
                          <w:spacing w:before="111"/>
                          <w:ind w:left="164"/>
                          <w:rPr>
                            <w:sz w:val="15"/>
                          </w:rPr>
                        </w:pPr>
                        <w:r>
                          <w:rPr>
                            <w:w w:val="115"/>
                            <w:sz w:val="15"/>
                          </w:rPr>
                          <w:t>We will be:</w:t>
                        </w:r>
                      </w:p>
                      <w:p w:rsidR="00A26961" w:rsidRDefault="005739F9">
                        <w:pPr>
                          <w:spacing w:before="68" w:line="333" w:lineRule="auto"/>
                          <w:ind w:left="373" w:right="264"/>
                          <w:rPr>
                            <w:sz w:val="15"/>
                          </w:rPr>
                        </w:pPr>
                        <w:r>
                          <w:rPr>
                            <w:w w:val="120"/>
                            <w:sz w:val="15"/>
                          </w:rPr>
                          <w:t>Providing new laptops, desktops and phones to colleagues and members</w:t>
                        </w:r>
                      </w:p>
                      <w:p w:rsidR="00A26961" w:rsidRDefault="005739F9">
                        <w:pPr>
                          <w:spacing w:before="1" w:line="333" w:lineRule="auto"/>
                          <w:ind w:left="373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Replacing our payment systems</w:t>
                        </w:r>
                        <w:r w:rsidR="009F0D25">
                          <w:rPr>
                            <w:w w:val="125"/>
                            <w:sz w:val="15"/>
                          </w:rPr>
                          <w:t>.</w:t>
                        </w:r>
                        <w:r>
                          <w:rPr>
                            <w:w w:val="125"/>
                            <w:sz w:val="15"/>
                          </w:rPr>
                          <w:t xml:space="preserve"> Improving our Wi-Fi provision</w:t>
                        </w:r>
                        <w:r w:rsidR="009F0D25">
                          <w:rPr>
                            <w:w w:val="125"/>
                            <w:sz w:val="15"/>
                          </w:rPr>
                          <w:t>.</w:t>
                        </w:r>
                        <w:r>
                          <w:rPr>
                            <w:w w:val="125"/>
                            <w:sz w:val="15"/>
                          </w:rPr>
                          <w:t xml:space="preserve"> Upgrading our digital security</w:t>
                        </w:r>
                        <w:r w:rsidR="009F0D25">
                          <w:rPr>
                            <w:w w:val="125"/>
                            <w:sz w:val="15"/>
                          </w:rPr>
                          <w:t>.</w:t>
                        </w:r>
                        <w:r>
                          <w:rPr>
                            <w:w w:val="125"/>
                            <w:sz w:val="15"/>
                          </w:rPr>
                          <w:t xml:space="preserve"> Reviewing our legacy systems</w:t>
                        </w:r>
                        <w:r w:rsidR="009F0D25">
                          <w:rPr>
                            <w:w w:val="125"/>
                            <w:sz w:val="15"/>
                          </w:rPr>
                          <w:t>.</w:t>
                        </w:r>
                        <w:r>
                          <w:rPr>
                            <w:w w:val="125"/>
                            <w:sz w:val="15"/>
                          </w:rPr>
                          <w:t xml:space="preserve"> Introducing </w:t>
                        </w:r>
                        <w:r w:rsidR="009F0D25">
                          <w:rPr>
                            <w:w w:val="125"/>
                            <w:sz w:val="15"/>
                          </w:rPr>
                          <w:t xml:space="preserve">new </w:t>
                        </w:r>
                        <w:r>
                          <w:rPr>
                            <w:w w:val="125"/>
                            <w:sz w:val="15"/>
                          </w:rPr>
                          <w:t>communication and collaboration tools for colleagues.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11EFC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297906ED" wp14:editId="230B75D6">
                <wp:extent cx="2364740" cy="3975735"/>
                <wp:effectExtent l="22860" t="1905" r="22225" b="381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740" cy="3975735"/>
                          <a:chOff x="0" y="0"/>
                          <a:chExt cx="3724" cy="6261"/>
                        </a:xfrm>
                      </wpg:grpSpPr>
                      <wps:wsp>
                        <wps:cNvPr id="2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39338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1" y="62"/>
                            <a:ext cx="0" cy="6135"/>
                          </a:xfrm>
                          <a:prstGeom prst="line">
                            <a:avLst/>
                          </a:prstGeom>
                          <a:noFill/>
                          <a:ln w="39584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6229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40607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99" y="31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39521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247" y="31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39338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692" y="62"/>
                            <a:ext cx="0" cy="6135"/>
                          </a:xfrm>
                          <a:prstGeom prst="line">
                            <a:avLst/>
                          </a:prstGeom>
                          <a:noFill/>
                          <a:ln w="39584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247" y="6229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40607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99" y="6229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39521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31"/>
                        <wps:cNvSpPr>
                          <a:spLocks/>
                        </wps:cNvSpPr>
                        <wps:spPr bwMode="auto">
                          <a:xfrm>
                            <a:off x="286" y="3554"/>
                            <a:ext cx="59" cy="59"/>
                          </a:xfrm>
                          <a:custGeom>
                            <a:avLst/>
                            <a:gdLst>
                              <a:gd name="T0" fmla="+- 0 320 287"/>
                              <a:gd name="T1" fmla="*/ T0 w 59"/>
                              <a:gd name="T2" fmla="+- 0 3613 3555"/>
                              <a:gd name="T3" fmla="*/ 3613 h 59"/>
                              <a:gd name="T4" fmla="+- 0 312 287"/>
                              <a:gd name="T5" fmla="*/ T4 w 59"/>
                              <a:gd name="T6" fmla="+- 0 3613 3555"/>
                              <a:gd name="T7" fmla="*/ 3613 h 59"/>
                              <a:gd name="T8" fmla="+- 0 308 287"/>
                              <a:gd name="T9" fmla="*/ T8 w 59"/>
                              <a:gd name="T10" fmla="+- 0 3612 3555"/>
                              <a:gd name="T11" fmla="*/ 3612 h 59"/>
                              <a:gd name="T12" fmla="+- 0 287 287"/>
                              <a:gd name="T13" fmla="*/ T12 w 59"/>
                              <a:gd name="T14" fmla="+- 0 3588 3555"/>
                              <a:gd name="T15" fmla="*/ 3588 h 59"/>
                              <a:gd name="T16" fmla="+- 0 287 287"/>
                              <a:gd name="T17" fmla="*/ T16 w 59"/>
                              <a:gd name="T18" fmla="+- 0 3580 3555"/>
                              <a:gd name="T19" fmla="*/ 3580 h 59"/>
                              <a:gd name="T20" fmla="+- 0 312 287"/>
                              <a:gd name="T21" fmla="*/ T20 w 59"/>
                              <a:gd name="T22" fmla="+- 0 3555 3555"/>
                              <a:gd name="T23" fmla="*/ 3555 h 59"/>
                              <a:gd name="T24" fmla="+- 0 320 287"/>
                              <a:gd name="T25" fmla="*/ T24 w 59"/>
                              <a:gd name="T26" fmla="+- 0 3555 3555"/>
                              <a:gd name="T27" fmla="*/ 3555 h 59"/>
                              <a:gd name="T28" fmla="+- 0 345 287"/>
                              <a:gd name="T29" fmla="*/ T28 w 59"/>
                              <a:gd name="T30" fmla="+- 0 3580 3555"/>
                              <a:gd name="T31" fmla="*/ 3580 h 59"/>
                              <a:gd name="T32" fmla="+- 0 345 287"/>
                              <a:gd name="T33" fmla="*/ T32 w 59"/>
                              <a:gd name="T34" fmla="+- 0 3588 3555"/>
                              <a:gd name="T35" fmla="*/ 3588 h 59"/>
                              <a:gd name="T36" fmla="+- 0 320 287"/>
                              <a:gd name="T37" fmla="*/ T36 w 59"/>
                              <a:gd name="T38" fmla="+- 0 3613 3555"/>
                              <a:gd name="T39" fmla="*/ 36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3" y="58"/>
                                </a:moveTo>
                                <a:lnTo>
                                  <a:pt x="25" y="58"/>
                                </a:lnTo>
                                <a:lnTo>
                                  <a:pt x="21" y="57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58" y="25"/>
                                </a:lnTo>
                                <a:lnTo>
                                  <a:pt x="58" y="33"/>
                                </a:lnTo>
                                <a:lnTo>
                                  <a:pt x="3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286" y="4051"/>
                            <a:ext cx="59" cy="59"/>
                          </a:xfrm>
                          <a:custGeom>
                            <a:avLst/>
                            <a:gdLst>
                              <a:gd name="T0" fmla="+- 0 320 287"/>
                              <a:gd name="T1" fmla="*/ T0 w 59"/>
                              <a:gd name="T2" fmla="+- 0 4110 4052"/>
                              <a:gd name="T3" fmla="*/ 4110 h 59"/>
                              <a:gd name="T4" fmla="+- 0 312 287"/>
                              <a:gd name="T5" fmla="*/ T4 w 59"/>
                              <a:gd name="T6" fmla="+- 0 4110 4052"/>
                              <a:gd name="T7" fmla="*/ 4110 h 59"/>
                              <a:gd name="T8" fmla="+- 0 308 287"/>
                              <a:gd name="T9" fmla="*/ T8 w 59"/>
                              <a:gd name="T10" fmla="+- 0 4110 4052"/>
                              <a:gd name="T11" fmla="*/ 4110 h 59"/>
                              <a:gd name="T12" fmla="+- 0 287 287"/>
                              <a:gd name="T13" fmla="*/ T12 w 59"/>
                              <a:gd name="T14" fmla="+- 0 4085 4052"/>
                              <a:gd name="T15" fmla="*/ 4085 h 59"/>
                              <a:gd name="T16" fmla="+- 0 287 287"/>
                              <a:gd name="T17" fmla="*/ T16 w 59"/>
                              <a:gd name="T18" fmla="+- 0 4077 4052"/>
                              <a:gd name="T19" fmla="*/ 4077 h 59"/>
                              <a:gd name="T20" fmla="+- 0 312 287"/>
                              <a:gd name="T21" fmla="*/ T20 w 59"/>
                              <a:gd name="T22" fmla="+- 0 4052 4052"/>
                              <a:gd name="T23" fmla="*/ 4052 h 59"/>
                              <a:gd name="T24" fmla="+- 0 320 287"/>
                              <a:gd name="T25" fmla="*/ T24 w 59"/>
                              <a:gd name="T26" fmla="+- 0 4052 4052"/>
                              <a:gd name="T27" fmla="*/ 4052 h 59"/>
                              <a:gd name="T28" fmla="+- 0 345 287"/>
                              <a:gd name="T29" fmla="*/ T28 w 59"/>
                              <a:gd name="T30" fmla="+- 0 4077 4052"/>
                              <a:gd name="T31" fmla="*/ 4077 h 59"/>
                              <a:gd name="T32" fmla="+- 0 345 287"/>
                              <a:gd name="T33" fmla="*/ T32 w 59"/>
                              <a:gd name="T34" fmla="+- 0 4085 4052"/>
                              <a:gd name="T35" fmla="*/ 4085 h 59"/>
                              <a:gd name="T36" fmla="+- 0 320 287"/>
                              <a:gd name="T37" fmla="*/ T36 w 59"/>
                              <a:gd name="T38" fmla="+- 0 4110 4052"/>
                              <a:gd name="T39" fmla="*/ 41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3" y="58"/>
                                </a:moveTo>
                                <a:lnTo>
                                  <a:pt x="25" y="58"/>
                                </a:lnTo>
                                <a:lnTo>
                                  <a:pt x="21" y="58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58" y="25"/>
                                </a:lnTo>
                                <a:lnTo>
                                  <a:pt x="58" y="33"/>
                                </a:lnTo>
                                <a:lnTo>
                                  <a:pt x="3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286" y="4300"/>
                            <a:ext cx="59" cy="59"/>
                          </a:xfrm>
                          <a:custGeom>
                            <a:avLst/>
                            <a:gdLst>
                              <a:gd name="T0" fmla="+- 0 320 287"/>
                              <a:gd name="T1" fmla="*/ T0 w 59"/>
                              <a:gd name="T2" fmla="+- 0 4359 4301"/>
                              <a:gd name="T3" fmla="*/ 4359 h 59"/>
                              <a:gd name="T4" fmla="+- 0 312 287"/>
                              <a:gd name="T5" fmla="*/ T4 w 59"/>
                              <a:gd name="T6" fmla="+- 0 4359 4301"/>
                              <a:gd name="T7" fmla="*/ 4359 h 59"/>
                              <a:gd name="T8" fmla="+- 0 308 287"/>
                              <a:gd name="T9" fmla="*/ T8 w 59"/>
                              <a:gd name="T10" fmla="+- 0 4358 4301"/>
                              <a:gd name="T11" fmla="*/ 4358 h 59"/>
                              <a:gd name="T12" fmla="+- 0 287 287"/>
                              <a:gd name="T13" fmla="*/ T12 w 59"/>
                              <a:gd name="T14" fmla="+- 0 4334 4301"/>
                              <a:gd name="T15" fmla="*/ 4334 h 59"/>
                              <a:gd name="T16" fmla="+- 0 287 287"/>
                              <a:gd name="T17" fmla="*/ T16 w 59"/>
                              <a:gd name="T18" fmla="+- 0 4326 4301"/>
                              <a:gd name="T19" fmla="*/ 4326 h 59"/>
                              <a:gd name="T20" fmla="+- 0 312 287"/>
                              <a:gd name="T21" fmla="*/ T20 w 59"/>
                              <a:gd name="T22" fmla="+- 0 4301 4301"/>
                              <a:gd name="T23" fmla="*/ 4301 h 59"/>
                              <a:gd name="T24" fmla="+- 0 320 287"/>
                              <a:gd name="T25" fmla="*/ T24 w 59"/>
                              <a:gd name="T26" fmla="+- 0 4301 4301"/>
                              <a:gd name="T27" fmla="*/ 4301 h 59"/>
                              <a:gd name="T28" fmla="+- 0 345 287"/>
                              <a:gd name="T29" fmla="*/ T28 w 59"/>
                              <a:gd name="T30" fmla="+- 0 4326 4301"/>
                              <a:gd name="T31" fmla="*/ 4326 h 59"/>
                              <a:gd name="T32" fmla="+- 0 345 287"/>
                              <a:gd name="T33" fmla="*/ T32 w 59"/>
                              <a:gd name="T34" fmla="+- 0 4334 4301"/>
                              <a:gd name="T35" fmla="*/ 4334 h 59"/>
                              <a:gd name="T36" fmla="+- 0 320 287"/>
                              <a:gd name="T37" fmla="*/ T36 w 59"/>
                              <a:gd name="T38" fmla="+- 0 4359 4301"/>
                              <a:gd name="T39" fmla="*/ 435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3" y="58"/>
                                </a:moveTo>
                                <a:lnTo>
                                  <a:pt x="25" y="58"/>
                                </a:lnTo>
                                <a:lnTo>
                                  <a:pt x="21" y="57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58" y="25"/>
                                </a:lnTo>
                                <a:lnTo>
                                  <a:pt x="58" y="33"/>
                                </a:lnTo>
                                <a:lnTo>
                                  <a:pt x="3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286" y="5046"/>
                            <a:ext cx="59" cy="59"/>
                          </a:xfrm>
                          <a:custGeom>
                            <a:avLst/>
                            <a:gdLst>
                              <a:gd name="T0" fmla="+- 0 320 287"/>
                              <a:gd name="T1" fmla="*/ T0 w 59"/>
                              <a:gd name="T2" fmla="+- 0 5105 5047"/>
                              <a:gd name="T3" fmla="*/ 5105 h 59"/>
                              <a:gd name="T4" fmla="+- 0 312 287"/>
                              <a:gd name="T5" fmla="*/ T4 w 59"/>
                              <a:gd name="T6" fmla="+- 0 5105 5047"/>
                              <a:gd name="T7" fmla="*/ 5105 h 59"/>
                              <a:gd name="T8" fmla="+- 0 308 287"/>
                              <a:gd name="T9" fmla="*/ T8 w 59"/>
                              <a:gd name="T10" fmla="+- 0 5104 5047"/>
                              <a:gd name="T11" fmla="*/ 5104 h 59"/>
                              <a:gd name="T12" fmla="+- 0 287 287"/>
                              <a:gd name="T13" fmla="*/ T12 w 59"/>
                              <a:gd name="T14" fmla="+- 0 5080 5047"/>
                              <a:gd name="T15" fmla="*/ 5080 h 59"/>
                              <a:gd name="T16" fmla="+- 0 287 287"/>
                              <a:gd name="T17" fmla="*/ T16 w 59"/>
                              <a:gd name="T18" fmla="+- 0 5072 5047"/>
                              <a:gd name="T19" fmla="*/ 5072 h 59"/>
                              <a:gd name="T20" fmla="+- 0 312 287"/>
                              <a:gd name="T21" fmla="*/ T20 w 59"/>
                              <a:gd name="T22" fmla="+- 0 5047 5047"/>
                              <a:gd name="T23" fmla="*/ 5047 h 59"/>
                              <a:gd name="T24" fmla="+- 0 320 287"/>
                              <a:gd name="T25" fmla="*/ T24 w 59"/>
                              <a:gd name="T26" fmla="+- 0 5047 5047"/>
                              <a:gd name="T27" fmla="*/ 5047 h 59"/>
                              <a:gd name="T28" fmla="+- 0 345 287"/>
                              <a:gd name="T29" fmla="*/ T28 w 59"/>
                              <a:gd name="T30" fmla="+- 0 5072 5047"/>
                              <a:gd name="T31" fmla="*/ 5072 h 59"/>
                              <a:gd name="T32" fmla="+- 0 345 287"/>
                              <a:gd name="T33" fmla="*/ T32 w 59"/>
                              <a:gd name="T34" fmla="+- 0 5080 5047"/>
                              <a:gd name="T35" fmla="*/ 5080 h 59"/>
                              <a:gd name="T36" fmla="+- 0 320 287"/>
                              <a:gd name="T37" fmla="*/ T36 w 59"/>
                              <a:gd name="T38" fmla="+- 0 5105 5047"/>
                              <a:gd name="T39" fmla="*/ 51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3" y="58"/>
                                </a:moveTo>
                                <a:lnTo>
                                  <a:pt x="25" y="58"/>
                                </a:lnTo>
                                <a:lnTo>
                                  <a:pt x="21" y="57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58" y="25"/>
                                </a:lnTo>
                                <a:lnTo>
                                  <a:pt x="58" y="33"/>
                                </a:lnTo>
                                <a:lnTo>
                                  <a:pt x="3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7"/>
                        <wps:cNvSpPr>
                          <a:spLocks/>
                        </wps:cNvSpPr>
                        <wps:spPr bwMode="auto">
                          <a:xfrm>
                            <a:off x="286" y="5295"/>
                            <a:ext cx="59" cy="59"/>
                          </a:xfrm>
                          <a:custGeom>
                            <a:avLst/>
                            <a:gdLst>
                              <a:gd name="T0" fmla="+- 0 320 287"/>
                              <a:gd name="T1" fmla="*/ T0 w 59"/>
                              <a:gd name="T2" fmla="+- 0 5354 5295"/>
                              <a:gd name="T3" fmla="*/ 5354 h 59"/>
                              <a:gd name="T4" fmla="+- 0 312 287"/>
                              <a:gd name="T5" fmla="*/ T4 w 59"/>
                              <a:gd name="T6" fmla="+- 0 5354 5295"/>
                              <a:gd name="T7" fmla="*/ 5354 h 59"/>
                              <a:gd name="T8" fmla="+- 0 308 287"/>
                              <a:gd name="T9" fmla="*/ T8 w 59"/>
                              <a:gd name="T10" fmla="+- 0 5353 5295"/>
                              <a:gd name="T11" fmla="*/ 5353 h 59"/>
                              <a:gd name="T12" fmla="+- 0 287 287"/>
                              <a:gd name="T13" fmla="*/ T12 w 59"/>
                              <a:gd name="T14" fmla="+- 0 5329 5295"/>
                              <a:gd name="T15" fmla="*/ 5329 h 59"/>
                              <a:gd name="T16" fmla="+- 0 287 287"/>
                              <a:gd name="T17" fmla="*/ T16 w 59"/>
                              <a:gd name="T18" fmla="+- 0 5321 5295"/>
                              <a:gd name="T19" fmla="*/ 5321 h 59"/>
                              <a:gd name="T20" fmla="+- 0 312 287"/>
                              <a:gd name="T21" fmla="*/ T20 w 59"/>
                              <a:gd name="T22" fmla="+- 0 5295 5295"/>
                              <a:gd name="T23" fmla="*/ 5295 h 59"/>
                              <a:gd name="T24" fmla="+- 0 320 287"/>
                              <a:gd name="T25" fmla="*/ T24 w 59"/>
                              <a:gd name="T26" fmla="+- 0 5295 5295"/>
                              <a:gd name="T27" fmla="*/ 5295 h 59"/>
                              <a:gd name="T28" fmla="+- 0 345 287"/>
                              <a:gd name="T29" fmla="*/ T28 w 59"/>
                              <a:gd name="T30" fmla="+- 0 5321 5295"/>
                              <a:gd name="T31" fmla="*/ 5321 h 59"/>
                              <a:gd name="T32" fmla="+- 0 345 287"/>
                              <a:gd name="T33" fmla="*/ T32 w 59"/>
                              <a:gd name="T34" fmla="+- 0 5329 5295"/>
                              <a:gd name="T35" fmla="*/ 5329 h 59"/>
                              <a:gd name="T36" fmla="+- 0 320 287"/>
                              <a:gd name="T37" fmla="*/ T36 w 59"/>
                              <a:gd name="T38" fmla="+- 0 5354 5295"/>
                              <a:gd name="T39" fmla="*/ 53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3" y="59"/>
                                </a:moveTo>
                                <a:lnTo>
                                  <a:pt x="25" y="59"/>
                                </a:lnTo>
                                <a:lnTo>
                                  <a:pt x="21" y="58"/>
                                </a:lnTo>
                                <a:lnTo>
                                  <a:pt x="0" y="34"/>
                                </a:lnTo>
                                <a:lnTo>
                                  <a:pt x="0" y="26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58" y="26"/>
                                </a:lnTo>
                                <a:lnTo>
                                  <a:pt x="58" y="34"/>
                                </a:lnTo>
                                <a:lnTo>
                                  <a:pt x="3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86" y="1190"/>
                            <a:ext cx="2177" cy="136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52" y="152"/>
                            <a:ext cx="3420" cy="5956"/>
                          </a:xfrm>
                          <a:prstGeom prst="rect">
                            <a:avLst/>
                          </a:prstGeom>
                          <a:noFill/>
                          <a:ln w="10721">
                            <a:solidFill>
                              <a:srgbClr val="EFF0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D8D149" w14:textId="77777777" w:rsidR="00A26961" w:rsidRDefault="005739F9">
                              <w:pPr>
                                <w:spacing w:before="194" w:line="206" w:lineRule="auto"/>
                                <w:ind w:left="125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36"/>
                                </w:rPr>
                                <w:t>CUSTOMER EXPERIENCE</w:t>
                              </w:r>
                            </w:p>
                            <w:p w14:paraId="4DE1B21D" w14:textId="77777777" w:rsidR="00A26961" w:rsidRDefault="00A26961">
                              <w:pPr>
                                <w:spacing w:before="5"/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14:paraId="667ADF25" w14:textId="77777777" w:rsidR="00A26961" w:rsidRDefault="005739F9">
                              <w:pPr>
                                <w:spacing w:before="1" w:line="345" w:lineRule="auto"/>
                                <w:ind w:left="125" w:right="17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Our aim </w:t>
                              </w:r>
                              <w:r w:rsidR="009F0D25">
                                <w:rPr>
                                  <w:w w:val="120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 to </w:t>
                              </w:r>
                              <w:r w:rsidR="00645B17"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>provide holistic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 xml:space="preserve"> customer focused solutions that work across </w:t>
                              </w:r>
                              <w:r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all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 xml:space="preserve">services. Solutions that </w:t>
                              </w:r>
                              <w:r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are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 xml:space="preserve">responsive, offer choice 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in </w:t>
                              </w:r>
                              <w:r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the way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 xml:space="preserve">customers </w:t>
                              </w:r>
                              <w:r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can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 xml:space="preserve">contact 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us </w:t>
                              </w:r>
                              <w:r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and </w:t>
                              </w:r>
                              <w:r w:rsidR="009F0D25"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are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>available</w:t>
                              </w:r>
                              <w:r>
                                <w:rPr>
                                  <w:spacing w:val="1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>24/7.</w:t>
                              </w:r>
                            </w:p>
                            <w:p w14:paraId="12CF7BC4" w14:textId="77777777" w:rsidR="00A26961" w:rsidRDefault="00A26961">
                              <w:pPr>
                                <w:spacing w:before="6"/>
                                <w:rPr>
                                  <w:rFonts w:ascii="Trebuchet MS"/>
                                  <w:sz w:val="21"/>
                                </w:rPr>
                              </w:pPr>
                            </w:p>
                            <w:p w14:paraId="3CCBC234" w14:textId="77777777" w:rsidR="00A26961" w:rsidRDefault="005739F9">
                              <w:pPr>
                                <w:ind w:left="12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0"/>
                                  <w:sz w:val="15"/>
                                </w:rPr>
                                <w:t>We will be investing in:</w:t>
                              </w:r>
                            </w:p>
                            <w:p w14:paraId="6FE620FA" w14:textId="77777777" w:rsidR="00A26961" w:rsidRDefault="005739F9">
                              <w:pPr>
                                <w:spacing w:before="76" w:line="345" w:lineRule="auto"/>
                                <w:ind w:left="333" w:right="19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 xml:space="preserve">Mapping </w:t>
                              </w:r>
                              <w:r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the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>customer</w:t>
                              </w:r>
                              <w:r>
                                <w:rPr>
                                  <w:spacing w:val="56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>journey with input from customers</w:t>
                              </w:r>
                              <w:r w:rsidR="009F0D25"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 xml:space="preserve"> Customer experience training Management development, specifically </w:t>
                              </w:r>
                              <w:r>
                                <w:rPr>
                                  <w:spacing w:val="2"/>
                                  <w:w w:val="120"/>
                                  <w:sz w:val="15"/>
                                </w:rPr>
                                <w:t xml:space="preserve">how 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to </w:t>
                              </w:r>
                              <w:r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>manage remote team</w:t>
                              </w:r>
                              <w:r w:rsidR="009F0D25">
                                <w:rPr>
                                  <w:spacing w:val="3"/>
                                  <w:w w:val="120"/>
                                  <w:sz w:val="15"/>
                                </w:rPr>
                                <w:t>s.</w:t>
                              </w:r>
                            </w:p>
                            <w:p w14:paraId="6A8BF9B9" w14:textId="77777777" w:rsidR="00A26961" w:rsidRDefault="005739F9">
                              <w:pPr>
                                <w:spacing w:before="2" w:line="345" w:lineRule="auto"/>
                                <w:ind w:left="33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0"/>
                                  <w:sz w:val="15"/>
                                </w:rPr>
                                <w:t>Streamlining our processes</w:t>
                              </w:r>
                              <w:r w:rsidR="009F0D25">
                                <w:rPr>
                                  <w:w w:val="12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 Collaboration tools allowing us to communicate effectively with our customers wherever they 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id="Group 24" o:spid="_x0000_s1038" style="width:186.2pt;height:313.05pt;mso-position-horizontal-relative:char;mso-position-vertical-relative:line" coordsize="3724,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">
                <v:line id="Line 39" o:spid="_x0000_s1039" style="position:absolute;visibility:visible;mso-wrap-style:square" from="0,31" to="499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0G2sEAAADbAAAADwAAAGRycy9kb3ducmV2LnhtbESPT4vCMBTE7wt+h/AEb2ui0EWqUUTw&#10;z7XugtdH82yLzUtJoq1+erOwsMdhZn7DrDaDbcWDfGgca5hNFQji0pmGKw0/3/vPBYgQkQ22jknD&#10;kwJs1qOPFebG9VzQ4xwrkSAcctRQx9jlUoayJoth6jri5F2dtxiT9JU0HvsEt62cK/UlLTacFmrs&#10;aFdTeTvfrYbseOibW8GHorosfPaKSs46pfVkPGyXICIN8T/81z4ZDfMMfr+kH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nQbawQAAANsAAAAPAAAAAAAAAAAAAAAA&#10;AKECAABkcnMvZG93bnJldi54bWxQSwUGAAAAAAQABAD5AAAAjwMAAAAA&#10;" strokecolor="#eff0f1" strokeweight="1.0927mm"/>
                <v:line id="Line 38" o:spid="_x0000_s1040" style="position:absolute;visibility:visible;mso-wrap-style:square" from="31,62" to="31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/04cIAAADbAAAADwAAAGRycy9kb3ducmV2LnhtbESPQYvCMBSE78L+h/AW9qapPYh0G0VE&#10;xdNKVRa8PZpnU21eSpPV7r83guBxmJlvmHze20bcqPO1YwXjUQKCuHS65krB8bAeTkH4gKyxcUwK&#10;/snDfPYxyDHT7s4F3fahEhHCPkMFJoQ2k9KXhiz6kWuJo3d2ncUQZVdJ3eE9wm0j0ySZSIs1xwWD&#10;LS0Nldf9n1Ww9dz2P9eTGRfTXbm6FKnG341SX5/94htEoD68w6/2VitIJ/D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/04cIAAADbAAAADwAAAAAAAAAAAAAA&#10;AAChAgAAZHJzL2Rvd25yZXYueG1sUEsFBgAAAAAEAAQA+QAAAJADAAAAAA==&#10;" strokecolor="#eff0f1" strokeweight="1.0996mm"/>
                <v:line id="Line 37" o:spid="_x0000_s1041" style="position:absolute;visibility:visible;mso-wrap-style:square" from="0,6229" to="499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gShsQAAADbAAAADwAAAGRycy9kb3ducmV2LnhtbESPUWvCQBCE3wX/w7GCb3ox0LRJPUVa&#10;ikIptrE/YJvbJqG5vXB3avz3XkHwcZidb3aW68F04kTOt5YVLOYJCOLK6pZrBd+Ht9kTCB+QNXaW&#10;ScGFPKxX49ESC23P/EWnMtQiQtgXqKAJoS+k9FVDBv3c9sTR+7XOYIjS1VI7PEe46WSaJJk02HJs&#10;aLCnl4aqv/Jo4hsmPNgt/myzd//5esnTj8M+y5WaTobNM4hAQ7gf39I7rSB9hP8tEQB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qBKGxAAAANsAAAAPAAAAAAAAAAAA&#10;AAAAAKECAABkcnMvZG93bnJldi54bWxQSwUGAAAAAAQABAD5AAAAkgMAAAAA&#10;" strokecolor="#eff0f1" strokeweight="1.128mm"/>
                <v:line id="Line 36" o:spid="_x0000_s1042" style="position:absolute;visibility:visible;mso-wrap-style:square" from="499,31" to="3247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7fcEAAADbAAAADwAAAGRycy9kb3ducmV2LnhtbERPy2oCMRTdF/yHcAU3pSYO0trRKFJG&#10;cFVatYvuLpM7D5zcDEk6jn/fLApdHs57sxttJwbyoXWsYTFXIIhLZ1quNVzOh6cViBCRDXaOScOd&#10;Auy2k4cN5sbd+JOGU6xFCuGQo4Ymxj6XMpQNWQxz1xMnrnLeYkzQ19J4vKVw28lMqWdpseXU0GBP&#10;bw2V19OP1aCwpKLmj+pl9VV9H4ulenx9L7SeTcf9GkSkMf6L/9xHoyFLY9OX9AP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Izt9wQAAANsAAAAPAAAAAAAAAAAAAAAA&#10;AKECAABkcnMvZG93bnJldi54bWxQSwUGAAAAAAQABAD5AAAAjwMAAAAA&#10;" strokecolor="#eff0f1" strokeweight="1.0978mm"/>
                <v:line id="Line 35" o:spid="_x0000_s1043" style="position:absolute;visibility:visible;mso-wrap-style:square" from="3247,31" to="3723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AM38AAAADbAAAADwAAAGRycy9kb3ducmV2LnhtbESPQYvCMBSE74L/ITzBmyYKilajLMKq&#10;17qC10fzti02LyWJtru/fiMIexxm5htmu+9tI57kQ+1Yw2yqQBAXztRcarh+fU5WIEJENtg4Jg0/&#10;FGC/Gw62mBnXcU7PSyxFgnDIUEMVY5tJGYqKLIapa4mT9+28xZikL6Xx2CW4beRcqaW0WHNaqLCl&#10;Q0XF/fKwGhanY1ffcz7m5W3lF79RyVmrtB6P+o8NiEh9/A+/22ejYb6G15f0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QDN/AAAAA2wAAAA8AAAAAAAAAAAAAAAAA&#10;oQIAAGRycy9kb3ducmV2LnhtbFBLBQYAAAAABAAEAPkAAACOAwAAAAA=&#10;" strokecolor="#eff0f1" strokeweight="1.0927mm"/>
                <v:line id="Line 34" o:spid="_x0000_s1044" style="position:absolute;visibility:visible;mso-wrap-style:square" from="3692,62" to="3692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f08EAAADbAAAADwAAAGRycy9kb3ducmV2LnhtbERPz2vCMBS+D/wfwhN2m2k7EKmmZYgb&#10;PU3qxmC3R/NsujYvpcm0/vfmMNjx4/u9K2c7iAtNvnOsIF0lIIgbpztuFXx+vD5tQPiArHFwTApu&#10;5KEsFg87zLW7ck2XU2hFDGGfowITwphL6RtDFv3KjcSRO7vJYohwaqWe8BrD7SCzJFlLix3HBoMj&#10;7Q01/enXKqg8j/N7/23SenNsDj91pvHrTanH5fyyBRFoDv/iP3elFTzH9fFL/AG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41/TwQAAANsAAAAPAAAAAAAAAAAAAAAA&#10;AKECAABkcnMvZG93bnJldi54bWxQSwUGAAAAAAQABAD5AAAAjwMAAAAA&#10;" strokecolor="#eff0f1" strokeweight="1.0996mm"/>
                <v:line id="Line 33" o:spid="_x0000_s1045" style="position:absolute;visibility:visible;mso-wrap-style:square" from="3247,6229" to="3723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S5tMIAAADbAAAADwAAAGRycy9kb3ducmV2LnhtbESP3YrCMBCF7xd8hzCCd5qqbNFqFFHE&#10;BVn8fYCxGdtiMylN1Pr2ZkHYy8OZ850503ljSvGg2hWWFfR7EQji1OqCMwXn07o7AuE8ssbSMil4&#10;kYP5rPU1xUTbJx/ocfSZCBB2CSrIva8SKV2ak0HXsxVx8K62NuiDrDOpa3wGuCnlIIpiabDg0JBj&#10;Rcuc0tvxbsIbxn/bDV428dbtV6/x4Pe0i8dKddrNYgLCU+P/jz/pH61g2Ie/LQEAcv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S5tMIAAADbAAAADwAAAAAAAAAAAAAA&#10;AAChAgAAZHJzL2Rvd25yZXYueG1sUEsFBgAAAAAEAAQA+QAAAJADAAAAAA==&#10;" strokecolor="#eff0f1" strokeweight="1.128mm"/>
                <v:line id="Line 32" o:spid="_x0000_s1046" style="position:absolute;visibility:visible;mso-wrap-style:square" from="499,6229" to="3247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KaSsQAAADbAAAADwAAAGRycy9kb3ducmV2LnhtbESPT2sCMRTE74V+h/AKXkSTWqm6NUqR&#10;FTyJWj14e2ze/qGbl2UTdfvtjSD0OMzMb5j5srO1uFLrK8ca3ocKBHHmTMWFhuPPejAF4QOywdox&#10;afgjD8vF68scE+NuvKfrIRQiQtgnqKEMoUmk9FlJFv3QNcTRy11rMUTZFtK0eItwW8uRUp/SYsVx&#10;ocSGViVlv4eL1aAwo7TgXT6ZnvLzJh2r/mybat17676/QATqwn/42d4YDR8jeHy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EppKxAAAANsAAAAPAAAAAAAAAAAA&#10;AAAAAKECAABkcnMvZG93bnJldi54bWxQSwUGAAAAAAQABAD5AAAAkgMAAAAA&#10;" strokecolor="#eff0f1" strokeweight="1.0978mm"/>
                <v:shape id="Freeform 31" o:spid="_x0000_s1047" style="position:absolute;left:286;top:355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FlsQA&#10;AADbAAAADwAAAGRycy9kb3ducmV2LnhtbESP3WoCMRSE7wu+QziCdzXrXymrUdRi9UIKWh/gsDnd&#10;LN2cLEnqbn16IxR6OczMN8xi1dlaXMmHyrGC0TADQVw4XXGp4PK5e34FESKyxtoxKfilAKtl72mB&#10;uXYtn+h6jqVIEA45KjAxNrmUoTBkMQxdQ5y8L+ctxiR9KbXHNsFtLcdZ9iItVpwWDDa0NVR8n3+s&#10;gv3IzE5N7Y776nB7n25urf94K5Ua9Lv1HESkLv6H/9oHrWAygceX9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hZbEAAAA2wAAAA8AAAAAAAAAAAAAAAAAmAIAAGRycy9k&#10;b3ducmV2LnhtbFBLBQYAAAAABAAEAPUAAACJAwAAAAA=&#10;" path="m33,58r-8,l21,57,,33,,25,25,r8,l58,25r,8l33,58xe" fillcolor="black" stroked="f">
                  <v:path arrowok="t" o:connecttype="custom" o:connectlocs="33,3613;25,3613;21,3612;0,3588;0,3580;25,3555;33,3555;58,3580;58,3588;33,3613" o:connectangles="0,0,0,0,0,0,0,0,0,0"/>
                </v:shape>
                <v:shape id="Freeform 30" o:spid="_x0000_s1048" style="position:absolute;left:286;top:405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d4sUA&#10;AADbAAAADwAAAGRycy9kb3ducmV2LnhtbESP3WoCMRSE7wt9h3AK3mnWn0pZjaKWVi9EWOsDHDan&#10;m6WbkyVJ3a1P3xSEXg4z8w2zXPe2EVfyoXasYDzKQBCXTtdcKbh8vA1fQISIrLFxTAp+KMB69fiw&#10;xFy7jgu6nmMlEoRDjgpMjG0uZSgNWQwj1xIn79N5izFJX0ntsUtw28hJls2lxZrTgsGWdobKr/O3&#10;VbAfm+eibdxxXx9u77PtrfOn10qpwVO/WYCI1Mf/8L190AqmM/j7k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h3ixQAAANsAAAAPAAAAAAAAAAAAAAAAAJgCAABkcnMv&#10;ZG93bnJldi54bWxQSwUGAAAAAAQABAD1AAAAigMAAAAA&#10;" path="m33,58r-8,l21,58,,33,,25,25,r8,l58,25r,8l33,58xe" fillcolor="black" stroked="f">
                  <v:path arrowok="t" o:connecttype="custom" o:connectlocs="33,4110;25,4110;21,4110;0,4085;0,4077;25,4052;33,4052;58,4077;58,4085;33,4110" o:connectangles="0,0,0,0,0,0,0,0,0,0"/>
                </v:shape>
                <v:shape id="Freeform 29" o:spid="_x0000_s1049" style="position:absolute;left:286;top:430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4ecUA&#10;AADbAAAADwAAAGRycy9kb3ducmV2LnhtbESP0WoCMRRE3wv+Q7hC32rWVqWsRtFK1QcR1voBl83t&#10;ZunmZkmiu/Xrm0Khj8PMnGEWq9424kY+1I4VjEcZCOLS6ZorBZeP96dXECEia2wck4JvCrBaDh4W&#10;mGvXcUG3c6xEgnDIUYGJsc2lDKUhi2HkWuLkfTpvMSbpK6k9dgluG/mcZTNpsea0YLClN0Pl1/lq&#10;FezHZlq0jTvu68N9N9ncO3/aVko9Dvv1HESkPv6H/9oHreBlCr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rh5xQAAANsAAAAPAAAAAAAAAAAAAAAAAJgCAABkcnMv&#10;ZG93bnJldi54bWxQSwUGAAAAAAQABAD1AAAAigMAAAAA&#10;" path="m33,58r-8,l21,57,,33,,25,25,r8,l58,25r,8l33,58xe" fillcolor="black" stroked="f">
                  <v:path arrowok="t" o:connecttype="custom" o:connectlocs="33,4359;25,4359;21,4358;0,4334;0,4326;25,4301;33,4301;58,4326;58,4334;33,4359" o:connectangles="0,0,0,0,0,0,0,0,0,0"/>
                </v:shape>
                <v:shape id="Freeform 28" o:spid="_x0000_s1050" style="position:absolute;left:286;top:504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mDsUA&#10;AADbAAAADwAAAGRycy9kb3ducmV2LnhtbESP3WoCMRSE7wu+QzgF7zRrfxZZjWJb/LkQQdsHOGyO&#10;m6WbkyVJ3dWnbwpCL4eZ+YaZL3vbiAv5UDtWMBlnIIhLp2uuFHx9rkdTECEia2wck4IrBVguBg9z&#10;LLTr+EiXU6xEgnAoUIGJsS2kDKUhi2HsWuLknZ23GJP0ldQeuwS3jXzKslxarDktGGzp3VD5ffqx&#10;CrYT83psG7ff1rvb5uXt1vnDR6XU8LFfzUBE6uN/+N7eaQXPOfx9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CYOxQAAANsAAAAPAAAAAAAAAAAAAAAAAJgCAABkcnMv&#10;ZG93bnJldi54bWxQSwUGAAAAAAQABAD1AAAAigMAAAAA&#10;" path="m33,58r-8,l21,57,,33,,25,25,r8,l58,25r,8l33,58xe" fillcolor="black" stroked="f">
                  <v:path arrowok="t" o:connecttype="custom" o:connectlocs="33,5105;25,5105;21,5104;0,5080;0,5072;25,5047;33,5047;58,5072;58,5080;33,5105" o:connectangles="0,0,0,0,0,0,0,0,0,0"/>
                </v:shape>
                <v:shape id="Freeform 27" o:spid="_x0000_s1051" style="position:absolute;left:286;top:529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DlcUA&#10;AADbAAAADwAAAGRycy9kb3ducmV2LnhtbESP3WoCMRSE7wXfIRyhd5q1ra1sjdIfql6UgtoHOGyO&#10;m8XNyZKk7urTG0HwcpiZb5jZorO1OJIPlWMF41EGgrhwuuJSwd/uezgFESKyxtoxKThRgMW835th&#10;rl3LGzpuYykShEOOCkyMTS5lKAxZDCPXECdv77zFmKQvpfbYJrit5WOWvUiLFacFgw19GioO23+r&#10;YDU2k01Tu59VtT4vnz/Orf/9KpV6GHTvbyAidfEevrXXWsHTK1y/pB8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IOVxQAAANsAAAAPAAAAAAAAAAAAAAAAAJgCAABkcnMv&#10;ZG93bnJldi54bWxQSwUGAAAAAAQABAD1AAAAigMAAAAA&#10;" path="m33,59r-8,l21,58,,34,,26,25,r8,l58,26r,8l33,59xe" fillcolor="black" stroked="f">
                  <v:path arrowok="t" o:connecttype="custom" o:connectlocs="33,5354;25,5354;21,5353;0,5329;0,5321;25,5295;33,5295;58,5321;58,5329;33,5354" o:connectangles="0,0,0,0,0,0,0,0,0,0"/>
                </v:shape>
                <v:rect id="Rectangle 26" o:spid="_x0000_s1052" style="position:absolute;left:286;top:1190;width:2177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Df8IA&#10;AADbAAAADwAAAGRycy9kb3ducmV2LnhtbERPz2vCMBS+C/4P4QleRFM3NqQaRQab4mGy6sXbs3m2&#10;xealJLF2++uXg+Dx4/u9WHWmFi05X1lWMJ0kIIhzqysuFBwPn+MZCB+QNdaWScEveVgt+70Fptre&#10;+YfaLBQihrBPUUEZQpNK6fOSDPqJbYgjd7HOYIjQFVI7vMdwU8uXJHmXBiuODSU29FFSfs1uRoE1&#10;nO1qk0zD6e+t3ezOo6+9+1ZqOOjWcxCBuvAUP9xbreA1jo1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4N/wgAAANsAAAAPAAAAAAAAAAAAAAAAAJgCAABkcnMvZG93&#10;bnJldi54bWxQSwUGAAAAAAQABAD1AAAAhwMAAAAA&#10;" fillcolor="#ff5757" stroked="f"/>
                <v:shape id="Text Box 25" o:spid="_x0000_s1053" type="#_x0000_t202" style="position:absolute;left:152;top:152;width:3420;height:5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SVcUA&#10;AADbAAAADwAAAGRycy9kb3ducmV2LnhtbESPQWvCQBSE74L/YXmF3uqmBqyNrqItAXspRgt6fGSf&#10;yWL2bchuY/rvu4WCx2FmvmGW68E2oqfOG8cKnicJCOLSacOVgq9j/jQH4QOyxsYxKfghD+vVeLTE&#10;TLsbF9QfQiUihH2GCuoQ2kxKX9Zk0U9cSxy9i+sshii7SuoObxFuGzlNkpm0aDgu1NjSW03l9fBt&#10;FeQz8/6SFqdzuteD99dt+2l2H0o9PgybBYhAQ7iH/9s7rSB9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hJVxQAAANsAAAAPAAAAAAAAAAAAAAAAAJgCAABkcnMv&#10;ZG93bnJldi54bWxQSwUGAAAAAAQABAD1AAAAigMAAAAA&#10;" filled="f" strokecolor="#eff0f1" strokeweight=".29781mm">
                  <v:textbox inset="0,0,0,0">
                    <w:txbxContent>
                      <w:p w:rsidR="00A26961" w:rsidRDefault="005739F9">
                        <w:pPr>
                          <w:spacing w:before="194" w:line="206" w:lineRule="auto"/>
                          <w:ind w:left="125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36"/>
                          </w:rPr>
                          <w:t>CUSTOMER EXPERIENCE</w:t>
                        </w:r>
                      </w:p>
                      <w:p w:rsidR="00A26961" w:rsidRDefault="00A26961">
                        <w:pPr>
                          <w:spacing w:before="5"/>
                          <w:rPr>
                            <w:rFonts w:ascii="Trebuchet MS"/>
                            <w:sz w:val="36"/>
                          </w:rPr>
                        </w:pPr>
                      </w:p>
                      <w:p w:rsidR="00A26961" w:rsidRDefault="005739F9">
                        <w:pPr>
                          <w:spacing w:before="1" w:line="345" w:lineRule="auto"/>
                          <w:ind w:left="125" w:right="173"/>
                          <w:rPr>
                            <w:sz w:val="15"/>
                          </w:rPr>
                        </w:pPr>
                        <w:r>
                          <w:rPr>
                            <w:spacing w:val="2"/>
                            <w:w w:val="120"/>
                            <w:sz w:val="15"/>
                          </w:rPr>
                          <w:t xml:space="preserve">Our aim </w:t>
                        </w:r>
                        <w:r w:rsidR="009F0D25">
                          <w:rPr>
                            <w:w w:val="120"/>
                            <w:sz w:val="15"/>
                          </w:rPr>
                          <w:t>is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 to </w:t>
                        </w:r>
                        <w:r w:rsidR="00645B17">
                          <w:rPr>
                            <w:spacing w:val="3"/>
                            <w:w w:val="120"/>
                            <w:sz w:val="15"/>
                          </w:rPr>
                          <w:t>provide holistic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 xml:space="preserve"> customer focused solutions that work across </w:t>
                        </w:r>
                        <w:r>
                          <w:rPr>
                            <w:spacing w:val="2"/>
                            <w:w w:val="120"/>
                            <w:sz w:val="15"/>
                          </w:rPr>
                          <w:t xml:space="preserve">all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 xml:space="preserve">services. Solutions that </w:t>
                        </w:r>
                        <w:r>
                          <w:rPr>
                            <w:spacing w:val="2"/>
                            <w:w w:val="120"/>
                            <w:sz w:val="15"/>
                          </w:rPr>
                          <w:t xml:space="preserve">are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 xml:space="preserve">responsive, offer choice 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in </w:t>
                        </w:r>
                        <w:r>
                          <w:rPr>
                            <w:spacing w:val="2"/>
                            <w:w w:val="120"/>
                            <w:sz w:val="15"/>
                          </w:rPr>
                          <w:t xml:space="preserve">the way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 xml:space="preserve">customers </w:t>
                        </w:r>
                        <w:r>
                          <w:rPr>
                            <w:spacing w:val="2"/>
                            <w:w w:val="120"/>
                            <w:sz w:val="15"/>
                          </w:rPr>
                          <w:t xml:space="preserve">can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 xml:space="preserve">contact 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us </w:t>
                        </w:r>
                        <w:r>
                          <w:rPr>
                            <w:spacing w:val="2"/>
                            <w:w w:val="120"/>
                            <w:sz w:val="15"/>
                          </w:rPr>
                          <w:t xml:space="preserve">and </w:t>
                        </w:r>
                        <w:r w:rsidR="009F0D25">
                          <w:rPr>
                            <w:spacing w:val="2"/>
                            <w:w w:val="120"/>
                            <w:sz w:val="15"/>
                          </w:rPr>
                          <w:t xml:space="preserve">are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>available</w:t>
                        </w:r>
                        <w:r>
                          <w:rPr>
                            <w:spacing w:val="1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>24/7.</w:t>
                        </w:r>
                      </w:p>
                      <w:p w:rsidR="00A26961" w:rsidRDefault="00A26961">
                        <w:pPr>
                          <w:spacing w:before="6"/>
                          <w:rPr>
                            <w:rFonts w:ascii="Trebuchet MS"/>
                            <w:sz w:val="21"/>
                          </w:rPr>
                        </w:pPr>
                      </w:p>
                      <w:p w:rsidR="00A26961" w:rsidRDefault="005739F9">
                        <w:pPr>
                          <w:ind w:left="125"/>
                          <w:rPr>
                            <w:sz w:val="15"/>
                          </w:rPr>
                        </w:pPr>
                        <w:r>
                          <w:rPr>
                            <w:w w:val="120"/>
                            <w:sz w:val="15"/>
                          </w:rPr>
                          <w:t>We will be investing in:</w:t>
                        </w:r>
                      </w:p>
                      <w:p w:rsidR="00A26961" w:rsidRDefault="005739F9">
                        <w:pPr>
                          <w:spacing w:before="76" w:line="345" w:lineRule="auto"/>
                          <w:ind w:left="333" w:right="199"/>
                          <w:rPr>
                            <w:sz w:val="15"/>
                          </w:rPr>
                        </w:pPr>
                        <w:r>
                          <w:rPr>
                            <w:spacing w:val="3"/>
                            <w:w w:val="120"/>
                            <w:sz w:val="15"/>
                          </w:rPr>
                          <w:t xml:space="preserve">Mapping </w:t>
                        </w:r>
                        <w:r>
                          <w:rPr>
                            <w:spacing w:val="2"/>
                            <w:w w:val="120"/>
                            <w:sz w:val="15"/>
                          </w:rPr>
                          <w:t xml:space="preserve">the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>customer</w:t>
                        </w:r>
                        <w:r>
                          <w:rPr>
                            <w:spacing w:val="56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>journey with input from customers</w:t>
                        </w:r>
                        <w:r w:rsidR="009F0D25">
                          <w:rPr>
                            <w:spacing w:val="3"/>
                            <w:w w:val="120"/>
                            <w:sz w:val="15"/>
                          </w:rPr>
                          <w:t>.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 xml:space="preserve"> Customer experience training Management development, specifically </w:t>
                        </w:r>
                        <w:r>
                          <w:rPr>
                            <w:spacing w:val="2"/>
                            <w:w w:val="120"/>
                            <w:sz w:val="15"/>
                          </w:rPr>
                          <w:t xml:space="preserve">how 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to </w:t>
                        </w:r>
                        <w:r>
                          <w:rPr>
                            <w:spacing w:val="3"/>
                            <w:w w:val="120"/>
                            <w:sz w:val="15"/>
                          </w:rPr>
                          <w:t>manage remote team</w:t>
                        </w:r>
                        <w:r w:rsidR="009F0D25">
                          <w:rPr>
                            <w:spacing w:val="3"/>
                            <w:w w:val="120"/>
                            <w:sz w:val="15"/>
                          </w:rPr>
                          <w:t>s.</w:t>
                        </w:r>
                      </w:p>
                      <w:p w:rsidR="00A26961" w:rsidRDefault="005739F9">
                        <w:pPr>
                          <w:spacing w:before="2" w:line="345" w:lineRule="auto"/>
                          <w:ind w:left="333"/>
                          <w:rPr>
                            <w:sz w:val="15"/>
                          </w:rPr>
                        </w:pPr>
                        <w:r>
                          <w:rPr>
                            <w:w w:val="120"/>
                            <w:sz w:val="15"/>
                          </w:rPr>
                          <w:t>Streamlining our processes</w:t>
                        </w:r>
                        <w:r w:rsidR="009F0D25">
                          <w:rPr>
                            <w:w w:val="120"/>
                            <w:sz w:val="15"/>
                          </w:rPr>
                          <w:t>.</w:t>
                        </w:r>
                        <w:r>
                          <w:rPr>
                            <w:w w:val="120"/>
                            <w:sz w:val="15"/>
                          </w:rPr>
                          <w:t xml:space="preserve"> Collaboration tools allowing us to communicate effectively with our customers wherever they are.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739F9">
        <w:rPr>
          <w:rFonts w:ascii="Times New Roman"/>
          <w:spacing w:val="17"/>
        </w:rPr>
        <w:t xml:space="preserve"> </w:t>
      </w:r>
      <w:r w:rsidR="00411EFC">
        <w:rPr>
          <w:noProof/>
          <w:spacing w:val="17"/>
          <w:lang w:val="en-GB" w:eastAsia="en-GB"/>
        </w:rPr>
        <mc:AlternateContent>
          <mc:Choice Requires="wpg">
            <w:drawing>
              <wp:inline distT="0" distB="0" distL="0" distR="0" wp14:anchorId="09B44E04" wp14:editId="6DD42E50">
                <wp:extent cx="2364105" cy="3935730"/>
                <wp:effectExtent l="0" t="19050" r="17145" b="2667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105" cy="3935730"/>
                          <a:chOff x="0" y="31"/>
                          <a:chExt cx="3723" cy="6198"/>
                        </a:xfrm>
                      </wpg:grpSpPr>
                      <wps:wsp>
                        <wps:cNvPr id="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39338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1" y="62"/>
                            <a:ext cx="0" cy="6135"/>
                          </a:xfrm>
                          <a:prstGeom prst="line">
                            <a:avLst/>
                          </a:prstGeom>
                          <a:noFill/>
                          <a:ln w="39584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6229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40607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99" y="31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39521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247" y="31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39338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692" y="62"/>
                            <a:ext cx="0" cy="6135"/>
                          </a:xfrm>
                          <a:prstGeom prst="line">
                            <a:avLst/>
                          </a:prstGeom>
                          <a:noFill/>
                          <a:ln w="39584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247" y="6229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40607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99" y="6229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39521">
                            <a:solidFill>
                              <a:srgbClr val="EFF0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3" y="1190"/>
                            <a:ext cx="2177" cy="136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152"/>
                            <a:ext cx="3362" cy="5956"/>
                          </a:xfrm>
                          <a:prstGeom prst="rect">
                            <a:avLst/>
                          </a:prstGeom>
                          <a:noFill/>
                          <a:ln w="10721">
                            <a:solidFill>
                              <a:srgbClr val="EFF0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C05356" w14:textId="77777777" w:rsidR="00A26961" w:rsidRDefault="005739F9">
                              <w:pPr>
                                <w:spacing w:before="147"/>
                                <w:ind w:left="92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DIGITAL</w:t>
                              </w:r>
                            </w:p>
                            <w:p w14:paraId="1549DF70" w14:textId="77777777" w:rsidR="00A26961" w:rsidRDefault="00A26961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E0D9352" w14:textId="77777777" w:rsidR="00A26961" w:rsidRDefault="005739F9">
                              <w:pPr>
                                <w:spacing w:before="302" w:line="333" w:lineRule="auto"/>
                                <w:ind w:left="142" w:right="17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Our aim is to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15"/>
                                </w:rPr>
                                <w:t>modernise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15"/>
                                </w:rPr>
                                <w:t xml:space="preserve"> the current systems and processes we use, making them more intuitive, easy to use and automated where needed for both customers and colleagues.</w:t>
                              </w:r>
                            </w:p>
                            <w:p w14:paraId="79D97D23" w14:textId="77777777" w:rsidR="00A26961" w:rsidRDefault="00A26961">
                              <w:pPr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5DAB555E" w14:textId="77777777" w:rsidR="000D01B2" w:rsidRDefault="000D01B2" w:rsidP="000D01B2">
                              <w:pPr>
                                <w:ind w:left="142"/>
                                <w:rPr>
                                  <w:w w:val="115"/>
                                  <w:sz w:val="15"/>
                                </w:rPr>
                              </w:pPr>
                            </w:p>
                            <w:p w14:paraId="67D90A49" w14:textId="77777777" w:rsidR="000D01B2" w:rsidRDefault="000D01B2" w:rsidP="000D01B2">
                              <w:pPr>
                                <w:ind w:left="142"/>
                                <w:rPr>
                                  <w:w w:val="115"/>
                                  <w:sz w:val="15"/>
                                </w:rPr>
                              </w:pPr>
                            </w:p>
                            <w:p w14:paraId="0001A3C2" w14:textId="10F6D1BD" w:rsidR="000D01B2" w:rsidRDefault="000D01B2" w:rsidP="000D01B2">
                              <w:pPr>
                                <w:ind w:left="14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15"/>
                                  <w:sz w:val="15"/>
                                </w:rPr>
                                <w:t>We will be:</w:t>
                              </w:r>
                            </w:p>
                            <w:p w14:paraId="0C10A2D4" w14:textId="77777777" w:rsidR="000D01B2" w:rsidRPr="000D01B2" w:rsidRDefault="000D01B2" w:rsidP="000D01B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3" w:lineRule="auto"/>
                                <w:ind w:right="264"/>
                                <w:rPr>
                                  <w:sz w:val="15"/>
                                </w:rPr>
                              </w:pPr>
                              <w:r w:rsidRPr="000D01B2">
                                <w:rPr>
                                  <w:w w:val="120"/>
                                  <w:sz w:val="15"/>
                                </w:rPr>
                                <w:t xml:space="preserve">Providing digital skills training for colleagues and customers. </w:t>
                              </w:r>
                            </w:p>
                            <w:p w14:paraId="3216E514" w14:textId="77777777" w:rsidR="000D01B2" w:rsidRPr="000D01B2" w:rsidRDefault="000D01B2" w:rsidP="000D01B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3" w:lineRule="auto"/>
                                <w:ind w:right="264"/>
                                <w:rPr>
                                  <w:sz w:val="15"/>
                                </w:rPr>
                              </w:pPr>
                              <w:r w:rsidRPr="000D01B2">
                                <w:rPr>
                                  <w:w w:val="120"/>
                                  <w:sz w:val="15"/>
                                </w:rPr>
                                <w:t xml:space="preserve">Redesigning our website. </w:t>
                              </w:r>
                            </w:p>
                            <w:p w14:paraId="5C36ABF8" w14:textId="77777777" w:rsidR="000D01B2" w:rsidRPr="000D01B2" w:rsidRDefault="000D01B2" w:rsidP="000D01B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3" w:lineRule="auto"/>
                                <w:ind w:right="264"/>
                                <w:rPr>
                                  <w:sz w:val="15"/>
                                </w:rPr>
                              </w:pPr>
                              <w:r w:rsidRPr="000D01B2">
                                <w:rPr>
                                  <w:w w:val="120"/>
                                  <w:sz w:val="15"/>
                                </w:rPr>
                                <w:t xml:space="preserve">Redesigning our intranet. </w:t>
                              </w:r>
                            </w:p>
                            <w:p w14:paraId="40A2C060" w14:textId="77777777" w:rsidR="000D01B2" w:rsidRPr="000D01B2" w:rsidRDefault="000D01B2" w:rsidP="000D01B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3" w:lineRule="auto"/>
                                <w:ind w:right="264"/>
                                <w:rPr>
                                  <w:sz w:val="15"/>
                                </w:rPr>
                              </w:pPr>
                              <w:r w:rsidRPr="000D01B2">
                                <w:rPr>
                                  <w:w w:val="120"/>
                                  <w:sz w:val="15"/>
                                </w:rPr>
                                <w:t xml:space="preserve">Developing new online forms. </w:t>
                              </w:r>
                            </w:p>
                            <w:p w14:paraId="09C9E24D" w14:textId="20FB52E1" w:rsidR="000D01B2" w:rsidRPr="000D01B2" w:rsidRDefault="000D01B2" w:rsidP="000D01B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3" w:lineRule="auto"/>
                                <w:ind w:right="264"/>
                                <w:rPr>
                                  <w:sz w:val="15"/>
                                </w:rPr>
                              </w:pPr>
                              <w:r w:rsidRPr="000D01B2">
                                <w:rPr>
                                  <w:w w:val="120"/>
                                  <w:sz w:val="15"/>
                                </w:rPr>
                                <w:t>Automating our electronic processes</w:t>
                              </w:r>
                              <w:r>
                                <w:rPr>
                                  <w:w w:val="120"/>
                                  <w:sz w:val="15"/>
                                </w:rPr>
                                <w:t>.</w:t>
                              </w:r>
                            </w:p>
                            <w:p w14:paraId="27A2AB71" w14:textId="20E845C9" w:rsidR="009F0D25" w:rsidRPr="000D01B2" w:rsidRDefault="000D01B2" w:rsidP="000D01B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3" w:lineRule="auto"/>
                                <w:ind w:right="264"/>
                                <w:rPr>
                                  <w:sz w:val="15"/>
                                </w:rPr>
                              </w:pPr>
                              <w:r w:rsidRPr="000D01B2">
                                <w:rPr>
                                  <w:w w:val="120"/>
                                  <w:sz w:val="15"/>
                                </w:rPr>
                                <w:t>Creating ways to share data with communities to better serve them.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09B44E04" id="Group 7" o:spid="_x0000_s1054" style="width:186.15pt;height:309.9pt;mso-position-horizontal-relative:char;mso-position-vertical-relative:line" coordorigin=",31" coordsize="3723,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">
                <v:line id="Line 23" o:spid="_x0000_s1055" style="position:absolute;visibility:visible;mso-wrap-style:square" from="0,31" to="499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" strokecolor="#eff0f1" strokeweight="1.0927mm"/>
                <v:line id="Line 22" o:spid="_x0000_s1056" style="position:absolute;visibility:visible;mso-wrap-style:square" from="31,62" to="31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" strokecolor="#eff0f1" strokeweight="1.0996mm"/>
                <v:line id="Line 21" o:spid="_x0000_s1057" style="position:absolute;visibility:visible;mso-wrap-style:square" from="0,6229" to="499,6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" strokecolor="#eff0f1" strokeweight="1.128mm"/>
                <v:line id="Line 20" o:spid="_x0000_s1058" style="position:absolute;visibility:visible;mso-wrap-style:square" from="499,31" to="324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" strokecolor="#eff0f1" strokeweight="1.0978mm"/>
                <v:line id="Line 19" o:spid="_x0000_s1059" style="position:absolute;visibility:visible;mso-wrap-style:square" from="3247,31" to="3723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" strokecolor="#eff0f1" strokeweight="1.0927mm"/>
                <v:line id="Line 18" o:spid="_x0000_s1060" style="position:absolute;visibility:visible;mso-wrap-style:square" from="3692,62" to="3692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" strokecolor="#eff0f1" strokeweight="1.0996mm"/>
                <v:line id="Line 17" o:spid="_x0000_s1061" style="position:absolute;visibility:visible;mso-wrap-style:square" from="3247,6229" to="3723,6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" strokecolor="#eff0f1" strokeweight="1.128mm"/>
                <v:line id="Line 16" o:spid="_x0000_s1062" style="position:absolute;visibility:visible;mso-wrap-style:square" from="499,6229" to="3247,6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" strokecolor="#eff0f1" strokeweight="1.0978mm"/>
                <v:rect id="Rectangle 15" o:spid="_x0000_s1063" style="position:absolute;left:303;top:1190;width:2177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" fillcolor="#ff5757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64" type="#_x0000_t202" style="position:absolute;left:210;top:152;width:3362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" filled="f" strokecolor="#eff0f1" strokeweight=".29781mm">
                  <v:textbox inset="0,0,0,0">
                    <w:txbxContent>
                      <w:p w14:paraId="48C05356" w14:textId="77777777" w:rsidR="00A26961" w:rsidRDefault="005739F9">
                        <w:pPr>
                          <w:spacing w:before="147"/>
                          <w:ind w:left="92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DIGITAL</w:t>
                        </w:r>
                      </w:p>
                      <w:p w14:paraId="1549DF70" w14:textId="77777777" w:rsidR="00A26961" w:rsidRDefault="00A26961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E0D9352" w14:textId="77777777" w:rsidR="00A26961" w:rsidRDefault="005739F9">
                        <w:pPr>
                          <w:spacing w:before="302" w:line="333" w:lineRule="auto"/>
                          <w:ind w:left="142" w:right="176"/>
                          <w:rPr>
                            <w:sz w:val="15"/>
                          </w:rPr>
                        </w:pPr>
                        <w:r>
                          <w:rPr>
                            <w:w w:val="120"/>
                            <w:sz w:val="15"/>
                          </w:rPr>
                          <w:t>Our aim is to modernise the current systems and processes we use, making them more intuitive, easy to use and automated where needed for both customers and colleagues.</w:t>
                        </w:r>
                      </w:p>
                      <w:p w14:paraId="79D97D23" w14:textId="77777777" w:rsidR="00A26961" w:rsidRDefault="00A26961">
                        <w:pPr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5DAB555E" w14:textId="77777777" w:rsidR="000D01B2" w:rsidRDefault="000D01B2" w:rsidP="000D01B2">
                        <w:pPr>
                          <w:ind w:left="142"/>
                          <w:rPr>
                            <w:w w:val="115"/>
                            <w:sz w:val="15"/>
                          </w:rPr>
                        </w:pPr>
                      </w:p>
                      <w:p w14:paraId="67D90A49" w14:textId="77777777" w:rsidR="000D01B2" w:rsidRDefault="000D01B2" w:rsidP="000D01B2">
                        <w:pPr>
                          <w:ind w:left="142"/>
                          <w:rPr>
                            <w:w w:val="115"/>
                            <w:sz w:val="15"/>
                          </w:rPr>
                        </w:pPr>
                      </w:p>
                      <w:p w14:paraId="0001A3C2" w14:textId="10F6D1BD" w:rsidR="000D01B2" w:rsidRDefault="000D01B2" w:rsidP="000D01B2">
                        <w:pPr>
                          <w:ind w:left="142"/>
                          <w:rPr>
                            <w:sz w:val="15"/>
                          </w:rPr>
                        </w:pPr>
                        <w:r>
                          <w:rPr>
                            <w:w w:val="115"/>
                            <w:sz w:val="15"/>
                          </w:rPr>
                          <w:t>We will be:</w:t>
                        </w:r>
                      </w:p>
                      <w:p w14:paraId="0C10A2D4" w14:textId="77777777" w:rsidR="000D01B2" w:rsidRPr="000D01B2" w:rsidRDefault="000D01B2" w:rsidP="000D01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3" w:lineRule="auto"/>
                          <w:ind w:right="264"/>
                          <w:rPr>
                            <w:sz w:val="15"/>
                          </w:rPr>
                        </w:pPr>
                        <w:r w:rsidRPr="000D01B2">
                          <w:rPr>
                            <w:w w:val="120"/>
                            <w:sz w:val="15"/>
                          </w:rPr>
                          <w:t xml:space="preserve">Providing digital skills training for colleagues and customers. </w:t>
                        </w:r>
                      </w:p>
                      <w:p w14:paraId="3216E514" w14:textId="77777777" w:rsidR="000D01B2" w:rsidRPr="000D01B2" w:rsidRDefault="000D01B2" w:rsidP="000D01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3" w:lineRule="auto"/>
                          <w:ind w:right="264"/>
                          <w:rPr>
                            <w:sz w:val="15"/>
                          </w:rPr>
                        </w:pPr>
                        <w:r w:rsidRPr="000D01B2">
                          <w:rPr>
                            <w:w w:val="120"/>
                            <w:sz w:val="15"/>
                          </w:rPr>
                          <w:t xml:space="preserve">Redesigning our website. </w:t>
                        </w:r>
                      </w:p>
                      <w:p w14:paraId="5C36ABF8" w14:textId="77777777" w:rsidR="000D01B2" w:rsidRPr="000D01B2" w:rsidRDefault="000D01B2" w:rsidP="000D01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3" w:lineRule="auto"/>
                          <w:ind w:right="264"/>
                          <w:rPr>
                            <w:sz w:val="15"/>
                          </w:rPr>
                        </w:pPr>
                        <w:r w:rsidRPr="000D01B2">
                          <w:rPr>
                            <w:w w:val="120"/>
                            <w:sz w:val="15"/>
                          </w:rPr>
                          <w:t xml:space="preserve">Redesigning our intranet. </w:t>
                        </w:r>
                      </w:p>
                      <w:p w14:paraId="40A2C060" w14:textId="77777777" w:rsidR="000D01B2" w:rsidRPr="000D01B2" w:rsidRDefault="000D01B2" w:rsidP="000D01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3" w:lineRule="auto"/>
                          <w:ind w:right="264"/>
                          <w:rPr>
                            <w:sz w:val="15"/>
                          </w:rPr>
                        </w:pPr>
                        <w:r w:rsidRPr="000D01B2">
                          <w:rPr>
                            <w:w w:val="120"/>
                            <w:sz w:val="15"/>
                          </w:rPr>
                          <w:t xml:space="preserve">Developing new online forms. </w:t>
                        </w:r>
                      </w:p>
                      <w:p w14:paraId="09C9E24D" w14:textId="20FB52E1" w:rsidR="000D01B2" w:rsidRPr="000D01B2" w:rsidRDefault="000D01B2" w:rsidP="000D01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3" w:lineRule="auto"/>
                          <w:ind w:right="264"/>
                          <w:rPr>
                            <w:sz w:val="15"/>
                          </w:rPr>
                        </w:pPr>
                        <w:r w:rsidRPr="000D01B2">
                          <w:rPr>
                            <w:w w:val="120"/>
                            <w:sz w:val="15"/>
                          </w:rPr>
                          <w:t>Automating our electronic processes</w:t>
                        </w:r>
                        <w:r>
                          <w:rPr>
                            <w:w w:val="120"/>
                            <w:sz w:val="15"/>
                          </w:rPr>
                          <w:t>.</w:t>
                        </w:r>
                      </w:p>
                      <w:p w14:paraId="27A2AB71" w14:textId="20E845C9" w:rsidR="009F0D25" w:rsidRPr="000D01B2" w:rsidRDefault="000D01B2" w:rsidP="000D01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3" w:lineRule="auto"/>
                          <w:ind w:right="264"/>
                          <w:rPr>
                            <w:sz w:val="15"/>
                          </w:rPr>
                        </w:pPr>
                        <w:r w:rsidRPr="000D01B2">
                          <w:rPr>
                            <w:w w:val="120"/>
                            <w:sz w:val="15"/>
                          </w:rPr>
                          <w:t>Creating ways to share data with communities to better serve them.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6701B2" w14:textId="77777777" w:rsidR="00A26961" w:rsidRDefault="005739F9">
      <w:pPr>
        <w:spacing w:before="159"/>
        <w:ind w:left="2627" w:right="2639"/>
        <w:jc w:val="center"/>
        <w:rPr>
          <w:rFonts w:ascii="Trebuchet MS"/>
          <w:sz w:val="24"/>
        </w:rPr>
      </w:pPr>
      <w:r>
        <w:rPr>
          <w:rFonts w:ascii="Trebuchet MS"/>
          <w:color w:val="FFFFFF"/>
          <w:sz w:val="24"/>
        </w:rPr>
        <w:t>BY DELIVERING TH</w:t>
      </w:r>
      <w:r w:rsidR="009F0D25">
        <w:rPr>
          <w:rFonts w:ascii="Trebuchet MS"/>
          <w:color w:val="FFFFFF"/>
          <w:sz w:val="24"/>
        </w:rPr>
        <w:t>ES</w:t>
      </w:r>
      <w:r>
        <w:rPr>
          <w:rFonts w:ascii="Trebuchet MS"/>
          <w:color w:val="FFFFFF"/>
          <w:sz w:val="24"/>
        </w:rPr>
        <w:t>E KEY ELEMENTS WE WILL</w:t>
      </w:r>
    </w:p>
    <w:p w14:paraId="5EB9030C" w14:textId="77777777" w:rsidR="002F5C26" w:rsidRDefault="002F5C26">
      <w:pPr>
        <w:pStyle w:val="BodyText"/>
        <w:spacing w:before="5"/>
        <w:rPr>
          <w:rFonts w:ascii="Trebuchet MS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549A0B78" wp14:editId="34B6EFC8">
                <wp:simplePos x="0" y="0"/>
                <wp:positionH relativeFrom="page">
                  <wp:posOffset>6051550</wp:posOffset>
                </wp:positionH>
                <wp:positionV relativeFrom="paragraph">
                  <wp:posOffset>336550</wp:posOffset>
                </wp:positionV>
                <wp:extent cx="1087120" cy="108712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87120"/>
                        </a:xfrm>
                        <a:prstGeom prst="rect">
                          <a:avLst/>
                        </a:prstGeom>
                        <a:solidFill>
                          <a:srgbClr val="FF57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72B44" w14:textId="77777777" w:rsidR="00A26961" w:rsidRDefault="00A26961">
                            <w:pPr>
                              <w:pStyle w:val="BodyText"/>
                              <w:spacing w:before="2"/>
                              <w:rPr>
                                <w:rFonts w:ascii="Trebuchet MS"/>
                                <w:sz w:val="20"/>
                              </w:rPr>
                            </w:pPr>
                          </w:p>
                          <w:p w14:paraId="22A3B861" w14:textId="77777777" w:rsidR="00A26961" w:rsidRDefault="005739F9">
                            <w:pPr>
                              <w:spacing w:line="288" w:lineRule="auto"/>
                              <w:ind w:left="106" w:right="106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0"/>
                              </w:rPr>
                              <w:t>PROVIDE COLLEAGUES THE RIGHT TOOLS FOR THE JOB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2" o:spid="_x0000_s1071" type="#_x0000_t202" style="position:absolute;margin-left:476.5pt;margin-top:26.5pt;width:85.6pt;height:85.6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" fillcolor="#ff5757" stroked="f">
                <v:textbox inset="0,0,0,0">
                  <w:txbxContent>
                    <w:p w:rsidR="00A26961" w:rsidRDefault="00A26961">
                      <w:pPr>
                        <w:pStyle w:val="BodyText"/>
                        <w:spacing w:before="2"/>
                        <w:rPr>
                          <w:rFonts w:ascii="Trebuchet MS"/>
                          <w:sz w:val="20"/>
                        </w:rPr>
                      </w:pPr>
                    </w:p>
                    <w:p w:rsidR="00A26961" w:rsidRDefault="005739F9">
                      <w:pPr>
                        <w:spacing w:line="288" w:lineRule="auto"/>
                        <w:ind w:left="106" w:right="106"/>
                        <w:jc w:val="center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20"/>
                        </w:rPr>
                        <w:t>PROVIDE COLLEAGUES THE RIGHT TOOLS FOR THE JOB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6919A8CA" wp14:editId="186D451F">
                <wp:simplePos x="0" y="0"/>
                <wp:positionH relativeFrom="page">
                  <wp:posOffset>4679950</wp:posOffset>
                </wp:positionH>
                <wp:positionV relativeFrom="paragraph">
                  <wp:posOffset>334645</wp:posOffset>
                </wp:positionV>
                <wp:extent cx="1087120" cy="10871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87120"/>
                        </a:xfrm>
                        <a:prstGeom prst="rect">
                          <a:avLst/>
                        </a:prstGeom>
                        <a:solidFill>
                          <a:srgbClr val="FF57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B305C" w14:textId="77777777" w:rsidR="00A26961" w:rsidRDefault="00A26961">
                            <w:pPr>
                              <w:pStyle w:val="BodyText"/>
                              <w:spacing w:before="2"/>
                              <w:rPr>
                                <w:rFonts w:ascii="Trebuchet MS"/>
                                <w:sz w:val="20"/>
                              </w:rPr>
                            </w:pPr>
                          </w:p>
                          <w:p w14:paraId="2E6B2B8A" w14:textId="77777777" w:rsidR="00A26961" w:rsidRDefault="005739F9">
                            <w:pPr>
                              <w:spacing w:line="288" w:lineRule="auto"/>
                              <w:ind w:left="206" w:right="205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0"/>
                              </w:rPr>
                              <w:t xml:space="preserve">WORK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 xml:space="preserve">EFFICIENTLY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0"/>
                              </w:rPr>
                              <w:t>AND DELIVER VALUE FOR MONEY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3" o:spid="_x0000_s1072" type="#_x0000_t202" style="position:absolute;margin-left:368.5pt;margin-top:26.35pt;width:85.6pt;height:85.6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" fillcolor="#ff5757" stroked="f">
                <v:textbox inset="0,0,0,0">
                  <w:txbxContent>
                    <w:p w:rsidR="00A26961" w:rsidRDefault="00A26961">
                      <w:pPr>
                        <w:pStyle w:val="BodyText"/>
                        <w:spacing w:before="2"/>
                        <w:rPr>
                          <w:rFonts w:ascii="Trebuchet MS"/>
                          <w:sz w:val="20"/>
                        </w:rPr>
                      </w:pPr>
                    </w:p>
                    <w:p w:rsidR="00A26961" w:rsidRDefault="005739F9">
                      <w:pPr>
                        <w:spacing w:line="288" w:lineRule="auto"/>
                        <w:ind w:left="206" w:right="205"/>
                        <w:jc w:val="center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20"/>
                        </w:rPr>
                        <w:t xml:space="preserve">WORK </w:t>
                      </w: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 xml:space="preserve">EFFICIENTLY </w:t>
                      </w:r>
                      <w:r>
                        <w:rPr>
                          <w:rFonts w:ascii="Trebuchet MS"/>
                          <w:color w:val="FFFFFF"/>
                          <w:w w:val="105"/>
                          <w:sz w:val="20"/>
                        </w:rPr>
                        <w:t>AND DELIVER VALUE FOR MONEY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330173C7" wp14:editId="59C37800">
                <wp:simplePos x="0" y="0"/>
                <wp:positionH relativeFrom="page">
                  <wp:posOffset>3225800</wp:posOffset>
                </wp:positionH>
                <wp:positionV relativeFrom="paragraph">
                  <wp:posOffset>334645</wp:posOffset>
                </wp:positionV>
                <wp:extent cx="1087120" cy="10871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87120"/>
                        </a:xfrm>
                        <a:prstGeom prst="rect">
                          <a:avLst/>
                        </a:prstGeom>
                        <a:solidFill>
                          <a:srgbClr val="FF57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A280F" w14:textId="77777777" w:rsidR="00A26961" w:rsidRDefault="00A26961">
                            <w:pPr>
                              <w:pStyle w:val="BodyText"/>
                              <w:rPr>
                                <w:rFonts w:ascii="Trebuchet MS"/>
                                <w:sz w:val="31"/>
                              </w:rPr>
                            </w:pPr>
                          </w:p>
                          <w:p w14:paraId="161F759C" w14:textId="77777777" w:rsidR="00A26961" w:rsidRDefault="005739F9">
                            <w:pPr>
                              <w:spacing w:line="288" w:lineRule="auto"/>
                              <w:ind w:left="238" w:right="237" w:hanging="1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0"/>
                              </w:rPr>
                              <w:t>PROVIDE MODERNISED RESPONSIVE 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4" o:spid="_x0000_s1073" type="#_x0000_t202" style="position:absolute;margin-left:254pt;margin-top:26.35pt;width:85.6pt;height:85.6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" fillcolor="#ff5757" stroked="f">
                <v:textbox inset="0,0,0,0">
                  <w:txbxContent>
                    <w:p w:rsidR="00A26961" w:rsidRDefault="00A26961">
                      <w:pPr>
                        <w:pStyle w:val="BodyText"/>
                        <w:rPr>
                          <w:rFonts w:ascii="Trebuchet MS"/>
                          <w:sz w:val="31"/>
                        </w:rPr>
                      </w:pPr>
                    </w:p>
                    <w:p w:rsidR="00A26961" w:rsidRDefault="005739F9">
                      <w:pPr>
                        <w:spacing w:line="288" w:lineRule="auto"/>
                        <w:ind w:left="238" w:right="237" w:hanging="1"/>
                        <w:jc w:val="center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20"/>
                        </w:rPr>
                        <w:t>PROVIDE MODERNISED RESPONSIVE SERVICES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ADF889E" wp14:editId="2C88EF77">
                <wp:simplePos x="0" y="0"/>
                <wp:positionH relativeFrom="page">
                  <wp:posOffset>1841500</wp:posOffset>
                </wp:positionH>
                <wp:positionV relativeFrom="paragraph">
                  <wp:posOffset>334645</wp:posOffset>
                </wp:positionV>
                <wp:extent cx="1087120" cy="10871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87120"/>
                        </a:xfrm>
                        <a:prstGeom prst="rect">
                          <a:avLst/>
                        </a:prstGeom>
                        <a:solidFill>
                          <a:srgbClr val="FF57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8ABB8" w14:textId="77777777" w:rsidR="00A26961" w:rsidRDefault="00A26961">
                            <w:pPr>
                              <w:pStyle w:val="BodyText"/>
                              <w:rPr>
                                <w:rFonts w:ascii="Trebuchet MS"/>
                                <w:sz w:val="31"/>
                              </w:rPr>
                            </w:pPr>
                          </w:p>
                          <w:p w14:paraId="60008BD5" w14:textId="77777777" w:rsidR="00A26961" w:rsidRDefault="005739F9">
                            <w:pPr>
                              <w:spacing w:line="288" w:lineRule="auto"/>
                              <w:ind w:left="206" w:right="206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0"/>
                              </w:rPr>
                              <w:t>CREATE A CULTURE OF 'CUSTOMER FIRST'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5" o:spid="_x0000_s1074" type="#_x0000_t202" style="position:absolute;margin-left:145pt;margin-top:26.35pt;width:85.6pt;height:85.6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" fillcolor="#ff5757" stroked="f">
                <v:textbox inset="0,0,0,0">
                  <w:txbxContent>
                    <w:p w:rsidR="00A26961" w:rsidRDefault="00A26961">
                      <w:pPr>
                        <w:pStyle w:val="BodyText"/>
                        <w:rPr>
                          <w:rFonts w:ascii="Trebuchet MS"/>
                          <w:sz w:val="31"/>
                        </w:rPr>
                      </w:pPr>
                    </w:p>
                    <w:p w:rsidR="00A26961" w:rsidRDefault="005739F9">
                      <w:pPr>
                        <w:spacing w:line="288" w:lineRule="auto"/>
                        <w:ind w:left="206" w:right="206"/>
                        <w:jc w:val="center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20"/>
                        </w:rPr>
                        <w:t>CREATE A CULTURE OF 'CUSTOMER FIRST'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C576872" wp14:editId="604EAA70">
                <wp:simplePos x="0" y="0"/>
                <wp:positionH relativeFrom="page">
                  <wp:posOffset>501650</wp:posOffset>
                </wp:positionH>
                <wp:positionV relativeFrom="paragraph">
                  <wp:posOffset>334645</wp:posOffset>
                </wp:positionV>
                <wp:extent cx="1087120" cy="10871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87120"/>
                        </a:xfrm>
                        <a:prstGeom prst="rect">
                          <a:avLst/>
                        </a:prstGeom>
                        <a:solidFill>
                          <a:srgbClr val="FF57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0400F" w14:textId="77777777" w:rsidR="00A26961" w:rsidRDefault="00A26961">
                            <w:pPr>
                              <w:pStyle w:val="BodyText"/>
                              <w:spacing w:before="2"/>
                              <w:rPr>
                                <w:rFonts w:ascii="Trebuchet MS"/>
                                <w:sz w:val="20"/>
                              </w:rPr>
                            </w:pPr>
                          </w:p>
                          <w:p w14:paraId="7F264E6C" w14:textId="77777777" w:rsidR="00A26961" w:rsidRDefault="005739F9">
                            <w:pPr>
                              <w:spacing w:line="288" w:lineRule="auto"/>
                              <w:ind w:left="344" w:right="343" w:hanging="1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0"/>
                              </w:rPr>
                              <w:t>INCREASE CUSTOMER CHOICE AND</w:t>
                            </w:r>
                          </w:p>
                          <w:p w14:paraId="7B9B704E" w14:textId="77777777" w:rsidR="00A26961" w:rsidRDefault="005739F9">
                            <w:pPr>
                              <w:spacing w:before="3"/>
                              <w:ind w:left="206" w:right="207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z w:val="20"/>
                              </w:rPr>
                              <w:t>SATISFACTION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Text Box 6" o:spid="_x0000_s1075" type="#_x0000_t202" style="position:absolute;margin-left:39.5pt;margin-top:26.35pt;width:85.6pt;height:85.6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" fillcolor="#ff5757" stroked="f">
                <v:textbox inset="0,0,0,0">
                  <w:txbxContent>
                    <w:p w:rsidR="00A26961" w:rsidRDefault="00A26961">
                      <w:pPr>
                        <w:pStyle w:val="BodyText"/>
                        <w:spacing w:before="2"/>
                        <w:rPr>
                          <w:rFonts w:ascii="Trebuchet MS"/>
                          <w:sz w:val="20"/>
                        </w:rPr>
                      </w:pPr>
                    </w:p>
                    <w:p w:rsidR="00A26961" w:rsidRDefault="005739F9">
                      <w:pPr>
                        <w:spacing w:line="288" w:lineRule="auto"/>
                        <w:ind w:left="344" w:right="343" w:hanging="1"/>
                        <w:jc w:val="center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20"/>
                        </w:rPr>
                        <w:t>INCREASE CUSTOMER CHOICE AND</w:t>
                      </w:r>
                    </w:p>
                    <w:p w:rsidR="00A26961" w:rsidRDefault="005739F9">
                      <w:pPr>
                        <w:spacing w:before="3"/>
                        <w:ind w:left="206" w:right="207"/>
                        <w:jc w:val="center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FFFFFF"/>
                          <w:sz w:val="20"/>
                        </w:rPr>
                        <w:t>SATISFACTION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B6C716" w14:textId="77777777" w:rsidR="00F47D95" w:rsidRDefault="002F5C26" w:rsidP="00F47D95">
      <w:pPr>
        <w:jc w:val="center"/>
      </w:pPr>
      <w:r>
        <w:rPr>
          <w:rFonts w:ascii="Trebuchet MS"/>
          <w:sz w:val="24"/>
        </w:rPr>
        <w:br w:type="page"/>
      </w:r>
    </w:p>
    <w:p w14:paraId="51008E21" w14:textId="77777777" w:rsidR="00A26961" w:rsidRDefault="00A20020" w:rsidP="002F5C26">
      <w:pPr>
        <w:rPr>
          <w:rFonts w:ascii="Trebuchet MS"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4ED8066" wp14:editId="6663B09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2850" cy="10813774"/>
                <wp:effectExtent l="0" t="0" r="0" b="698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813774"/>
                        </a:xfrm>
                        <a:prstGeom prst="rect">
                          <a:avLst/>
                        </a:prstGeom>
                        <a:solidFill>
                          <a:srgbClr val="1A21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63C96" w14:textId="77777777" w:rsidR="00A20020" w:rsidRDefault="00A20020" w:rsidP="00A20020"/>
                          <w:p w14:paraId="47FF475E" w14:textId="77777777" w:rsidR="00A20020" w:rsidRDefault="00A20020" w:rsidP="00A20020"/>
                          <w:p w14:paraId="2761CB2C" w14:textId="77777777" w:rsidR="00A20020" w:rsidRDefault="00A20020" w:rsidP="00A2002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DBC31A5" w14:textId="63FC111F" w:rsidR="00A20020" w:rsidRDefault="00C922E0" w:rsidP="00C87B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829C547" wp14:editId="451054DE">
                                  <wp:extent cx="5999094" cy="7553325"/>
                                  <wp:effectExtent l="0" t="0" r="190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1169" cy="7568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C97EE6" w14:textId="77777777" w:rsidR="00A20020" w:rsidRDefault="00A20020" w:rsidP="00A20020"/>
                          <w:p w14:paraId="3816366A" w14:textId="77777777" w:rsidR="00A20020" w:rsidRDefault="00491131" w:rsidP="004911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5890118" wp14:editId="53FBE343">
                                  <wp:extent cx="5257800" cy="2105025"/>
                                  <wp:effectExtent l="0" t="0" r="0" b="9525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780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3259D2" w14:textId="77777777" w:rsidR="00A20020" w:rsidRDefault="00A20020" w:rsidP="00A20020">
                            <w:pPr>
                              <w:jc w:val="center"/>
                            </w:pPr>
                          </w:p>
                          <w:p w14:paraId="71ACBAE8" w14:textId="77777777" w:rsidR="00A20020" w:rsidRDefault="00A20020" w:rsidP="00C87BBD">
                            <w:pPr>
                              <w:jc w:val="center"/>
                            </w:pPr>
                          </w:p>
                          <w:p w14:paraId="0A8B4C86" w14:textId="77777777" w:rsidR="00A20020" w:rsidRDefault="00A20020" w:rsidP="00A20020"/>
                          <w:p w14:paraId="1D035612" w14:textId="77777777" w:rsidR="00A20020" w:rsidRDefault="00A20020" w:rsidP="00A20020"/>
                          <w:p w14:paraId="2409BC85" w14:textId="77777777" w:rsidR="00A20020" w:rsidRDefault="00A20020" w:rsidP="00A20020"/>
                          <w:p w14:paraId="2491F4D6" w14:textId="77777777" w:rsidR="00A20020" w:rsidRDefault="00A20020" w:rsidP="00A20020"/>
                          <w:p w14:paraId="0E6A8A44" w14:textId="77777777" w:rsidR="00A20020" w:rsidRDefault="00A20020" w:rsidP="00A20020"/>
                          <w:p w14:paraId="284701FC" w14:textId="77777777" w:rsidR="00A20020" w:rsidRDefault="00A20020" w:rsidP="00A20020"/>
                          <w:p w14:paraId="4723EBA0" w14:textId="77777777" w:rsidR="00A20020" w:rsidRDefault="00A20020" w:rsidP="00A20020"/>
                          <w:p w14:paraId="4813331D" w14:textId="77777777" w:rsidR="00A20020" w:rsidRDefault="00A20020" w:rsidP="00A20020"/>
                          <w:p w14:paraId="239CBF25" w14:textId="77777777" w:rsidR="00A20020" w:rsidRDefault="00A20020" w:rsidP="00A20020"/>
                          <w:p w14:paraId="4F5DBF97" w14:textId="77777777" w:rsidR="00A20020" w:rsidRDefault="00A20020" w:rsidP="00A20020"/>
                          <w:p w14:paraId="5A8BD2D4" w14:textId="77777777" w:rsidR="00A20020" w:rsidRDefault="00A20020" w:rsidP="00A20020"/>
                          <w:p w14:paraId="4123FA17" w14:textId="77777777" w:rsidR="00A20020" w:rsidRDefault="00A20020" w:rsidP="00A20020"/>
                          <w:p w14:paraId="1C3E0D7D" w14:textId="77777777" w:rsidR="00A20020" w:rsidRDefault="00A20020" w:rsidP="00A20020"/>
                          <w:p w14:paraId="139832AE" w14:textId="77777777" w:rsidR="00A20020" w:rsidRDefault="00A20020" w:rsidP="00A20020"/>
                          <w:p w14:paraId="50DCEE83" w14:textId="77777777" w:rsidR="00A20020" w:rsidRDefault="00A20020" w:rsidP="00A20020"/>
                          <w:p w14:paraId="46B7055C" w14:textId="77777777" w:rsidR="00A20020" w:rsidRDefault="00A20020" w:rsidP="00A20020"/>
                          <w:p w14:paraId="7655783B" w14:textId="77777777" w:rsidR="00A20020" w:rsidRDefault="00A20020" w:rsidP="00A20020"/>
                          <w:p w14:paraId="47F25928" w14:textId="77777777" w:rsidR="00A20020" w:rsidRDefault="00A20020" w:rsidP="00A20020"/>
                          <w:p w14:paraId="375338C3" w14:textId="77777777" w:rsidR="00A20020" w:rsidRDefault="00A20020" w:rsidP="00A20020"/>
                          <w:p w14:paraId="0EB55388" w14:textId="77777777" w:rsidR="00A20020" w:rsidRDefault="00A20020" w:rsidP="00A20020"/>
                          <w:p w14:paraId="5D522ED8" w14:textId="77777777" w:rsidR="00A20020" w:rsidRDefault="00A20020" w:rsidP="00A20020"/>
                          <w:p w14:paraId="34DBF547" w14:textId="77777777" w:rsidR="00A20020" w:rsidRDefault="00A20020" w:rsidP="00A20020"/>
                          <w:p w14:paraId="755D7257" w14:textId="77777777" w:rsidR="00A20020" w:rsidRDefault="00A20020" w:rsidP="00A20020"/>
                          <w:p w14:paraId="1CF873BC" w14:textId="77777777" w:rsidR="00A20020" w:rsidRDefault="00A20020" w:rsidP="00A20020"/>
                          <w:p w14:paraId="027CBE28" w14:textId="77777777" w:rsidR="00A20020" w:rsidRDefault="00A20020" w:rsidP="00A20020"/>
                          <w:p w14:paraId="0697A341" w14:textId="77777777" w:rsidR="00A20020" w:rsidRDefault="00A20020" w:rsidP="00A20020"/>
                          <w:p w14:paraId="025EBA3A" w14:textId="77777777" w:rsidR="00A20020" w:rsidRDefault="00A20020" w:rsidP="00A20020"/>
                          <w:p w14:paraId="071B03BA" w14:textId="77777777" w:rsidR="00A20020" w:rsidRDefault="00A20020" w:rsidP="00A20020"/>
                          <w:p w14:paraId="326AB7CA" w14:textId="77777777" w:rsidR="00A20020" w:rsidRDefault="00A20020" w:rsidP="00A20020"/>
                          <w:p w14:paraId="4319934F" w14:textId="77777777" w:rsidR="00A20020" w:rsidRDefault="00A20020" w:rsidP="00A20020"/>
                          <w:p w14:paraId="47352254" w14:textId="77777777" w:rsidR="00A20020" w:rsidRDefault="00A20020" w:rsidP="00A20020"/>
                          <w:p w14:paraId="5C72C82E" w14:textId="77777777" w:rsidR="00A20020" w:rsidRDefault="00A20020" w:rsidP="00A20020"/>
                          <w:p w14:paraId="3A767A7B" w14:textId="77777777" w:rsidR="00A20020" w:rsidRDefault="00A20020" w:rsidP="00A20020"/>
                          <w:p w14:paraId="6E459E7E" w14:textId="77777777" w:rsidR="00A20020" w:rsidRDefault="00A20020" w:rsidP="00A20020"/>
                          <w:p w14:paraId="7FDE317E" w14:textId="77777777" w:rsidR="00A20020" w:rsidRDefault="00A20020" w:rsidP="00A20020"/>
                          <w:p w14:paraId="0A1DBA5E" w14:textId="77777777" w:rsidR="00A20020" w:rsidRDefault="00A20020" w:rsidP="00A20020"/>
                          <w:p w14:paraId="31836AE9" w14:textId="77777777" w:rsidR="00A20020" w:rsidRDefault="00A20020" w:rsidP="00A20020"/>
                          <w:p w14:paraId="19A9406B" w14:textId="77777777" w:rsidR="00A20020" w:rsidRDefault="00A20020" w:rsidP="00A20020"/>
                          <w:p w14:paraId="0D18FF33" w14:textId="77777777" w:rsidR="00A20020" w:rsidRDefault="00A20020" w:rsidP="00A20020"/>
                          <w:p w14:paraId="1302EF18" w14:textId="77777777" w:rsidR="00A20020" w:rsidRDefault="00A20020" w:rsidP="00A20020"/>
                          <w:p w14:paraId="729B1B98" w14:textId="77777777" w:rsidR="00A20020" w:rsidRDefault="00A20020" w:rsidP="00A20020"/>
                          <w:p w14:paraId="437E990B" w14:textId="77777777" w:rsidR="00A20020" w:rsidRDefault="00A20020" w:rsidP="00A20020"/>
                          <w:p w14:paraId="6AC21A87" w14:textId="77777777" w:rsidR="00A20020" w:rsidRDefault="00A20020" w:rsidP="00A20020"/>
                          <w:p w14:paraId="33809D96" w14:textId="77777777" w:rsidR="00A20020" w:rsidRDefault="00A20020" w:rsidP="00A20020"/>
                          <w:p w14:paraId="682A5696" w14:textId="77777777" w:rsidR="00A20020" w:rsidRDefault="00A20020" w:rsidP="00A20020"/>
                          <w:p w14:paraId="3B48A331" w14:textId="77777777" w:rsidR="00A20020" w:rsidRDefault="00A20020" w:rsidP="00A20020"/>
                          <w:p w14:paraId="6CA95B73" w14:textId="77777777" w:rsidR="00A20020" w:rsidRDefault="00A20020" w:rsidP="00A20020"/>
                          <w:p w14:paraId="38264403" w14:textId="77777777" w:rsidR="00A20020" w:rsidRDefault="00A20020" w:rsidP="00A20020"/>
                          <w:p w14:paraId="2F0BFD09" w14:textId="77777777" w:rsidR="00A20020" w:rsidRDefault="00A20020" w:rsidP="00A20020"/>
                          <w:p w14:paraId="79F702DB" w14:textId="77777777" w:rsidR="00A20020" w:rsidRDefault="00A20020" w:rsidP="00A20020"/>
                          <w:p w14:paraId="14357B6E" w14:textId="77777777" w:rsidR="00A20020" w:rsidRDefault="00A20020" w:rsidP="00A20020"/>
                          <w:p w14:paraId="62CCE5C7" w14:textId="77777777" w:rsidR="00A20020" w:rsidRDefault="00A20020" w:rsidP="00A20020"/>
                          <w:p w14:paraId="6997F3AF" w14:textId="77777777" w:rsidR="00A20020" w:rsidRDefault="00A20020" w:rsidP="00A20020"/>
                          <w:p w14:paraId="056C6C1A" w14:textId="77777777" w:rsidR="00A20020" w:rsidRDefault="00A20020" w:rsidP="00A20020"/>
                          <w:p w14:paraId="2B7BC7A9" w14:textId="77777777" w:rsidR="00A20020" w:rsidRDefault="00A20020" w:rsidP="00A20020"/>
                          <w:p w14:paraId="46A76A4C" w14:textId="77777777" w:rsidR="00A20020" w:rsidRDefault="00A20020" w:rsidP="00A20020"/>
                          <w:p w14:paraId="1FA5BF87" w14:textId="77777777" w:rsidR="00A20020" w:rsidRDefault="00A20020" w:rsidP="00A20020"/>
                          <w:p w14:paraId="34B15052" w14:textId="77777777" w:rsidR="00A20020" w:rsidRDefault="00A20020" w:rsidP="00A20020"/>
                          <w:p w14:paraId="11632F10" w14:textId="77777777" w:rsidR="00A20020" w:rsidRDefault="00A20020" w:rsidP="00A20020"/>
                          <w:p w14:paraId="2511210D" w14:textId="77777777" w:rsidR="00A20020" w:rsidRDefault="00A20020" w:rsidP="00A20020"/>
                          <w:p w14:paraId="1D2DB7F5" w14:textId="77777777" w:rsidR="00A20020" w:rsidRDefault="00A20020" w:rsidP="00A20020"/>
                          <w:p w14:paraId="7DF6E95F" w14:textId="77777777" w:rsidR="00A20020" w:rsidRDefault="00A20020" w:rsidP="00A20020"/>
                          <w:p w14:paraId="0463EAA2" w14:textId="77777777" w:rsidR="00A20020" w:rsidRDefault="00A20020" w:rsidP="00A20020"/>
                          <w:p w14:paraId="082D0BEB" w14:textId="77777777" w:rsidR="00A20020" w:rsidRDefault="00A20020" w:rsidP="00A20020"/>
                          <w:p w14:paraId="432ED94A" w14:textId="77777777" w:rsidR="00A20020" w:rsidRDefault="00A20020" w:rsidP="00A20020">
                            <w:pPr>
                              <w:jc w:val="center"/>
                            </w:pPr>
                          </w:p>
                          <w:p w14:paraId="7752B815" w14:textId="77777777" w:rsidR="00A20020" w:rsidRDefault="00A20020" w:rsidP="00A200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ED8066" id="Rectangle 105" o:spid="_x0000_s1070" style="position:absolute;margin-left:544.3pt;margin-top:0;width:595.5pt;height:851.5pt;z-index:-251649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" fillcolor="#1a2137" stroked="f">
                <v:textbox>
                  <w:txbxContent>
                    <w:p w14:paraId="79763C96" w14:textId="77777777" w:rsidR="00A20020" w:rsidRDefault="00A20020" w:rsidP="00A20020"/>
                    <w:p w14:paraId="47FF475E" w14:textId="77777777" w:rsidR="00A20020" w:rsidRDefault="00A20020" w:rsidP="00A20020"/>
                    <w:p w14:paraId="2761CB2C" w14:textId="77777777" w:rsidR="00A20020" w:rsidRDefault="00A20020" w:rsidP="00A2002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6DBC31A5" w14:textId="63FC111F" w:rsidR="00A20020" w:rsidRDefault="00C922E0" w:rsidP="00C87BBD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829C547" wp14:editId="451054DE">
                            <wp:extent cx="5999094" cy="7553325"/>
                            <wp:effectExtent l="0" t="0" r="190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1169" cy="7568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C97EE6" w14:textId="77777777" w:rsidR="00A20020" w:rsidRDefault="00A20020" w:rsidP="00A20020"/>
                    <w:p w14:paraId="3816366A" w14:textId="77777777" w:rsidR="00A20020" w:rsidRDefault="00491131" w:rsidP="00491131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5890118" wp14:editId="53FBE343">
                            <wp:extent cx="5257800" cy="2105025"/>
                            <wp:effectExtent l="0" t="0" r="0" b="9525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7800" cy="210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3259D2" w14:textId="77777777" w:rsidR="00A20020" w:rsidRDefault="00A20020" w:rsidP="00A20020">
                      <w:pPr>
                        <w:jc w:val="center"/>
                      </w:pPr>
                    </w:p>
                    <w:p w14:paraId="71ACBAE8" w14:textId="77777777" w:rsidR="00A20020" w:rsidRDefault="00A20020" w:rsidP="00C87BBD">
                      <w:pPr>
                        <w:jc w:val="center"/>
                      </w:pPr>
                    </w:p>
                    <w:p w14:paraId="0A8B4C86" w14:textId="77777777" w:rsidR="00A20020" w:rsidRDefault="00A20020" w:rsidP="00A20020"/>
                    <w:p w14:paraId="1D035612" w14:textId="77777777" w:rsidR="00A20020" w:rsidRDefault="00A20020" w:rsidP="00A20020"/>
                    <w:p w14:paraId="2409BC85" w14:textId="77777777" w:rsidR="00A20020" w:rsidRDefault="00A20020" w:rsidP="00A20020"/>
                    <w:p w14:paraId="2491F4D6" w14:textId="77777777" w:rsidR="00A20020" w:rsidRDefault="00A20020" w:rsidP="00A20020"/>
                    <w:p w14:paraId="0E6A8A44" w14:textId="77777777" w:rsidR="00A20020" w:rsidRDefault="00A20020" w:rsidP="00A20020"/>
                    <w:p w14:paraId="284701FC" w14:textId="77777777" w:rsidR="00A20020" w:rsidRDefault="00A20020" w:rsidP="00A20020"/>
                    <w:p w14:paraId="4723EBA0" w14:textId="77777777" w:rsidR="00A20020" w:rsidRDefault="00A20020" w:rsidP="00A20020"/>
                    <w:p w14:paraId="4813331D" w14:textId="77777777" w:rsidR="00A20020" w:rsidRDefault="00A20020" w:rsidP="00A20020"/>
                    <w:p w14:paraId="239CBF25" w14:textId="77777777" w:rsidR="00A20020" w:rsidRDefault="00A20020" w:rsidP="00A20020"/>
                    <w:p w14:paraId="4F5DBF97" w14:textId="77777777" w:rsidR="00A20020" w:rsidRDefault="00A20020" w:rsidP="00A20020"/>
                    <w:p w14:paraId="5A8BD2D4" w14:textId="77777777" w:rsidR="00A20020" w:rsidRDefault="00A20020" w:rsidP="00A20020"/>
                    <w:p w14:paraId="4123FA17" w14:textId="77777777" w:rsidR="00A20020" w:rsidRDefault="00A20020" w:rsidP="00A20020"/>
                    <w:p w14:paraId="1C3E0D7D" w14:textId="77777777" w:rsidR="00A20020" w:rsidRDefault="00A20020" w:rsidP="00A20020"/>
                    <w:p w14:paraId="139832AE" w14:textId="77777777" w:rsidR="00A20020" w:rsidRDefault="00A20020" w:rsidP="00A20020"/>
                    <w:p w14:paraId="50DCEE83" w14:textId="77777777" w:rsidR="00A20020" w:rsidRDefault="00A20020" w:rsidP="00A20020"/>
                    <w:p w14:paraId="46B7055C" w14:textId="77777777" w:rsidR="00A20020" w:rsidRDefault="00A20020" w:rsidP="00A20020"/>
                    <w:p w14:paraId="7655783B" w14:textId="77777777" w:rsidR="00A20020" w:rsidRDefault="00A20020" w:rsidP="00A20020"/>
                    <w:p w14:paraId="47F25928" w14:textId="77777777" w:rsidR="00A20020" w:rsidRDefault="00A20020" w:rsidP="00A20020"/>
                    <w:p w14:paraId="375338C3" w14:textId="77777777" w:rsidR="00A20020" w:rsidRDefault="00A20020" w:rsidP="00A20020"/>
                    <w:p w14:paraId="0EB55388" w14:textId="77777777" w:rsidR="00A20020" w:rsidRDefault="00A20020" w:rsidP="00A20020"/>
                    <w:p w14:paraId="5D522ED8" w14:textId="77777777" w:rsidR="00A20020" w:rsidRDefault="00A20020" w:rsidP="00A20020"/>
                    <w:p w14:paraId="34DBF547" w14:textId="77777777" w:rsidR="00A20020" w:rsidRDefault="00A20020" w:rsidP="00A20020"/>
                    <w:p w14:paraId="755D7257" w14:textId="77777777" w:rsidR="00A20020" w:rsidRDefault="00A20020" w:rsidP="00A20020"/>
                    <w:p w14:paraId="1CF873BC" w14:textId="77777777" w:rsidR="00A20020" w:rsidRDefault="00A20020" w:rsidP="00A20020"/>
                    <w:p w14:paraId="027CBE28" w14:textId="77777777" w:rsidR="00A20020" w:rsidRDefault="00A20020" w:rsidP="00A20020"/>
                    <w:p w14:paraId="0697A341" w14:textId="77777777" w:rsidR="00A20020" w:rsidRDefault="00A20020" w:rsidP="00A20020"/>
                    <w:p w14:paraId="025EBA3A" w14:textId="77777777" w:rsidR="00A20020" w:rsidRDefault="00A20020" w:rsidP="00A20020"/>
                    <w:p w14:paraId="071B03BA" w14:textId="77777777" w:rsidR="00A20020" w:rsidRDefault="00A20020" w:rsidP="00A20020"/>
                    <w:p w14:paraId="326AB7CA" w14:textId="77777777" w:rsidR="00A20020" w:rsidRDefault="00A20020" w:rsidP="00A20020"/>
                    <w:p w14:paraId="4319934F" w14:textId="77777777" w:rsidR="00A20020" w:rsidRDefault="00A20020" w:rsidP="00A20020"/>
                    <w:p w14:paraId="47352254" w14:textId="77777777" w:rsidR="00A20020" w:rsidRDefault="00A20020" w:rsidP="00A20020"/>
                    <w:p w14:paraId="5C72C82E" w14:textId="77777777" w:rsidR="00A20020" w:rsidRDefault="00A20020" w:rsidP="00A20020"/>
                    <w:p w14:paraId="3A767A7B" w14:textId="77777777" w:rsidR="00A20020" w:rsidRDefault="00A20020" w:rsidP="00A20020"/>
                    <w:p w14:paraId="6E459E7E" w14:textId="77777777" w:rsidR="00A20020" w:rsidRDefault="00A20020" w:rsidP="00A20020"/>
                    <w:p w14:paraId="7FDE317E" w14:textId="77777777" w:rsidR="00A20020" w:rsidRDefault="00A20020" w:rsidP="00A20020"/>
                    <w:p w14:paraId="0A1DBA5E" w14:textId="77777777" w:rsidR="00A20020" w:rsidRDefault="00A20020" w:rsidP="00A20020"/>
                    <w:p w14:paraId="31836AE9" w14:textId="77777777" w:rsidR="00A20020" w:rsidRDefault="00A20020" w:rsidP="00A20020"/>
                    <w:p w14:paraId="19A9406B" w14:textId="77777777" w:rsidR="00A20020" w:rsidRDefault="00A20020" w:rsidP="00A20020"/>
                    <w:p w14:paraId="0D18FF33" w14:textId="77777777" w:rsidR="00A20020" w:rsidRDefault="00A20020" w:rsidP="00A20020"/>
                    <w:p w14:paraId="1302EF18" w14:textId="77777777" w:rsidR="00A20020" w:rsidRDefault="00A20020" w:rsidP="00A20020"/>
                    <w:p w14:paraId="729B1B98" w14:textId="77777777" w:rsidR="00A20020" w:rsidRDefault="00A20020" w:rsidP="00A20020"/>
                    <w:p w14:paraId="437E990B" w14:textId="77777777" w:rsidR="00A20020" w:rsidRDefault="00A20020" w:rsidP="00A20020"/>
                    <w:p w14:paraId="6AC21A87" w14:textId="77777777" w:rsidR="00A20020" w:rsidRDefault="00A20020" w:rsidP="00A20020"/>
                    <w:p w14:paraId="33809D96" w14:textId="77777777" w:rsidR="00A20020" w:rsidRDefault="00A20020" w:rsidP="00A20020"/>
                    <w:p w14:paraId="682A5696" w14:textId="77777777" w:rsidR="00A20020" w:rsidRDefault="00A20020" w:rsidP="00A20020"/>
                    <w:p w14:paraId="3B48A331" w14:textId="77777777" w:rsidR="00A20020" w:rsidRDefault="00A20020" w:rsidP="00A20020"/>
                    <w:p w14:paraId="6CA95B73" w14:textId="77777777" w:rsidR="00A20020" w:rsidRDefault="00A20020" w:rsidP="00A20020"/>
                    <w:p w14:paraId="38264403" w14:textId="77777777" w:rsidR="00A20020" w:rsidRDefault="00A20020" w:rsidP="00A20020"/>
                    <w:p w14:paraId="2F0BFD09" w14:textId="77777777" w:rsidR="00A20020" w:rsidRDefault="00A20020" w:rsidP="00A20020"/>
                    <w:p w14:paraId="79F702DB" w14:textId="77777777" w:rsidR="00A20020" w:rsidRDefault="00A20020" w:rsidP="00A20020"/>
                    <w:p w14:paraId="14357B6E" w14:textId="77777777" w:rsidR="00A20020" w:rsidRDefault="00A20020" w:rsidP="00A20020"/>
                    <w:p w14:paraId="62CCE5C7" w14:textId="77777777" w:rsidR="00A20020" w:rsidRDefault="00A20020" w:rsidP="00A20020"/>
                    <w:p w14:paraId="6997F3AF" w14:textId="77777777" w:rsidR="00A20020" w:rsidRDefault="00A20020" w:rsidP="00A20020"/>
                    <w:p w14:paraId="056C6C1A" w14:textId="77777777" w:rsidR="00A20020" w:rsidRDefault="00A20020" w:rsidP="00A20020"/>
                    <w:p w14:paraId="2B7BC7A9" w14:textId="77777777" w:rsidR="00A20020" w:rsidRDefault="00A20020" w:rsidP="00A20020"/>
                    <w:p w14:paraId="46A76A4C" w14:textId="77777777" w:rsidR="00A20020" w:rsidRDefault="00A20020" w:rsidP="00A20020"/>
                    <w:p w14:paraId="1FA5BF87" w14:textId="77777777" w:rsidR="00A20020" w:rsidRDefault="00A20020" w:rsidP="00A20020"/>
                    <w:p w14:paraId="34B15052" w14:textId="77777777" w:rsidR="00A20020" w:rsidRDefault="00A20020" w:rsidP="00A20020"/>
                    <w:p w14:paraId="11632F10" w14:textId="77777777" w:rsidR="00A20020" w:rsidRDefault="00A20020" w:rsidP="00A20020"/>
                    <w:p w14:paraId="2511210D" w14:textId="77777777" w:rsidR="00A20020" w:rsidRDefault="00A20020" w:rsidP="00A20020"/>
                    <w:p w14:paraId="1D2DB7F5" w14:textId="77777777" w:rsidR="00A20020" w:rsidRDefault="00A20020" w:rsidP="00A20020"/>
                    <w:p w14:paraId="7DF6E95F" w14:textId="77777777" w:rsidR="00A20020" w:rsidRDefault="00A20020" w:rsidP="00A20020"/>
                    <w:p w14:paraId="0463EAA2" w14:textId="77777777" w:rsidR="00A20020" w:rsidRDefault="00A20020" w:rsidP="00A20020"/>
                    <w:p w14:paraId="082D0BEB" w14:textId="77777777" w:rsidR="00A20020" w:rsidRDefault="00A20020" w:rsidP="00A20020"/>
                    <w:p w14:paraId="432ED94A" w14:textId="77777777" w:rsidR="00A20020" w:rsidRDefault="00A20020" w:rsidP="00A20020">
                      <w:pPr>
                        <w:jc w:val="center"/>
                      </w:pPr>
                    </w:p>
                    <w:p w14:paraId="7752B815" w14:textId="77777777" w:rsidR="00A20020" w:rsidRDefault="00A20020" w:rsidP="00A200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rebuchet MS"/>
          <w:sz w:val="24"/>
        </w:rPr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97B0533" wp14:editId="1F8335AB">
                <wp:simplePos x="0" y="0"/>
                <wp:positionH relativeFrom="margin">
                  <wp:posOffset>-182549</wp:posOffset>
                </wp:positionH>
                <wp:positionV relativeFrom="page">
                  <wp:posOffset>-15903</wp:posOffset>
                </wp:positionV>
                <wp:extent cx="7745730" cy="10781859"/>
                <wp:effectExtent l="0" t="0" r="7620" b="63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5730" cy="10781859"/>
                        </a:xfrm>
                        <a:prstGeom prst="rect">
                          <a:avLst/>
                        </a:prstGeom>
                        <a:solidFill>
                          <a:srgbClr val="1A21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31807" w14:textId="77777777" w:rsidR="00A20020" w:rsidRDefault="00A20020" w:rsidP="00A20020"/>
                          <w:p w14:paraId="207D9B50" w14:textId="77777777" w:rsidR="00A20020" w:rsidRDefault="00A20020" w:rsidP="00A20020"/>
                          <w:p w14:paraId="0DBC0C94" w14:textId="77777777" w:rsidR="00A20020" w:rsidRDefault="00A20020" w:rsidP="00A2002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23B4C4E" w14:textId="532D43CF" w:rsidR="00A20020" w:rsidRDefault="00C922E0" w:rsidP="00A200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A8F3405" wp14:editId="3E46A541">
                                  <wp:extent cx="5303828" cy="7448070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2666" cy="746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B0B34" w14:textId="77777777" w:rsidR="00A20020" w:rsidRDefault="00A20020" w:rsidP="00A20020"/>
                          <w:p w14:paraId="4F198C94" w14:textId="77777777" w:rsidR="00A20020" w:rsidRDefault="005719E8" w:rsidP="005719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8366B8" wp14:editId="720898FD">
                                  <wp:extent cx="6543675" cy="2486025"/>
                                  <wp:effectExtent l="0" t="0" r="9525" b="9525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3675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2ED92" w14:textId="77777777" w:rsidR="00A20020" w:rsidRDefault="00A20020" w:rsidP="00A20020"/>
                          <w:p w14:paraId="16D0D1C8" w14:textId="77777777" w:rsidR="00A20020" w:rsidRDefault="00A20020" w:rsidP="00A20020"/>
                          <w:p w14:paraId="640CB408" w14:textId="77777777" w:rsidR="00A20020" w:rsidRDefault="00A20020" w:rsidP="005719E8">
                            <w:pPr>
                              <w:jc w:val="center"/>
                            </w:pPr>
                          </w:p>
                          <w:p w14:paraId="56637098" w14:textId="77777777" w:rsidR="00A20020" w:rsidRDefault="00A20020" w:rsidP="00A20020"/>
                          <w:p w14:paraId="3FE36151" w14:textId="77777777" w:rsidR="00A20020" w:rsidRDefault="00A20020" w:rsidP="00A20020"/>
                          <w:p w14:paraId="1119420F" w14:textId="77777777" w:rsidR="00A20020" w:rsidRDefault="00A20020" w:rsidP="00A20020"/>
                          <w:p w14:paraId="110806EE" w14:textId="77777777" w:rsidR="00A20020" w:rsidRDefault="00A20020" w:rsidP="00A20020"/>
                          <w:p w14:paraId="7BFE84E4" w14:textId="77777777" w:rsidR="00A20020" w:rsidRDefault="00A20020" w:rsidP="00A20020"/>
                          <w:p w14:paraId="6E3D1403" w14:textId="77777777" w:rsidR="00A20020" w:rsidRDefault="00A20020" w:rsidP="00A20020"/>
                          <w:p w14:paraId="3835BA97" w14:textId="77777777" w:rsidR="00A20020" w:rsidRDefault="00A20020" w:rsidP="00A20020"/>
                          <w:p w14:paraId="0044044F" w14:textId="77777777" w:rsidR="00A20020" w:rsidRDefault="00A20020" w:rsidP="00A20020"/>
                          <w:p w14:paraId="4C65E8D2" w14:textId="77777777" w:rsidR="00A20020" w:rsidRDefault="00A20020" w:rsidP="00A20020"/>
                          <w:p w14:paraId="7CA19AE0" w14:textId="77777777" w:rsidR="00A20020" w:rsidRDefault="00A20020" w:rsidP="00A20020"/>
                          <w:p w14:paraId="5EBF82C0" w14:textId="77777777" w:rsidR="00A20020" w:rsidRDefault="00A20020" w:rsidP="00A20020"/>
                          <w:p w14:paraId="7407F7DB" w14:textId="77777777" w:rsidR="00A20020" w:rsidRDefault="00A20020" w:rsidP="00A20020"/>
                          <w:p w14:paraId="70BC9347" w14:textId="77777777" w:rsidR="00A20020" w:rsidRDefault="00A20020" w:rsidP="00A20020"/>
                          <w:p w14:paraId="0D6AFB6A" w14:textId="77777777" w:rsidR="00A20020" w:rsidRDefault="00A20020" w:rsidP="00A20020"/>
                          <w:p w14:paraId="5C3BC548" w14:textId="77777777" w:rsidR="00A20020" w:rsidRDefault="00A20020" w:rsidP="00A20020"/>
                          <w:p w14:paraId="7C0C48B3" w14:textId="77777777" w:rsidR="00A20020" w:rsidRDefault="00A20020" w:rsidP="00A20020"/>
                          <w:p w14:paraId="7E4DEA4B" w14:textId="77777777" w:rsidR="00A20020" w:rsidRDefault="00A20020" w:rsidP="00A20020"/>
                          <w:p w14:paraId="0E223569" w14:textId="77777777" w:rsidR="00A20020" w:rsidRDefault="00A20020" w:rsidP="00A20020"/>
                          <w:p w14:paraId="5167C1DA" w14:textId="77777777" w:rsidR="00A20020" w:rsidRDefault="00A20020" w:rsidP="00A20020"/>
                          <w:p w14:paraId="1484B7B1" w14:textId="77777777" w:rsidR="00A20020" w:rsidRDefault="00A20020" w:rsidP="00A20020"/>
                          <w:p w14:paraId="4287BF91" w14:textId="77777777" w:rsidR="00A20020" w:rsidRDefault="00A20020" w:rsidP="00A20020"/>
                          <w:p w14:paraId="6CCCF557" w14:textId="77777777" w:rsidR="00A20020" w:rsidRDefault="00A20020" w:rsidP="00A20020"/>
                          <w:p w14:paraId="0DECF861" w14:textId="77777777" w:rsidR="00A20020" w:rsidRDefault="00A20020" w:rsidP="00A20020"/>
                          <w:p w14:paraId="570158C2" w14:textId="77777777" w:rsidR="00A20020" w:rsidRDefault="00A20020" w:rsidP="00A20020"/>
                          <w:p w14:paraId="69B6FB2B" w14:textId="77777777" w:rsidR="00A20020" w:rsidRDefault="00A20020" w:rsidP="00A20020"/>
                          <w:p w14:paraId="2BCE81A8" w14:textId="77777777" w:rsidR="00A20020" w:rsidRDefault="00A20020" w:rsidP="00A20020"/>
                          <w:p w14:paraId="2C50C620" w14:textId="77777777" w:rsidR="00A20020" w:rsidRDefault="00A20020" w:rsidP="00A20020"/>
                          <w:p w14:paraId="31CD8707" w14:textId="77777777" w:rsidR="00A20020" w:rsidRDefault="00A20020" w:rsidP="00A20020"/>
                          <w:p w14:paraId="34C1E35F" w14:textId="77777777" w:rsidR="00A20020" w:rsidRDefault="00A20020" w:rsidP="00A20020"/>
                          <w:p w14:paraId="0D3C8676" w14:textId="77777777" w:rsidR="00A20020" w:rsidRDefault="00A20020" w:rsidP="00A20020"/>
                          <w:p w14:paraId="65FF1343" w14:textId="77777777" w:rsidR="00A20020" w:rsidRDefault="00A20020" w:rsidP="00A20020"/>
                          <w:p w14:paraId="0592EC9A" w14:textId="77777777" w:rsidR="00A20020" w:rsidRDefault="00A20020" w:rsidP="00A20020"/>
                          <w:p w14:paraId="708B7BB3" w14:textId="77777777" w:rsidR="00A20020" w:rsidRDefault="00A20020" w:rsidP="00A20020"/>
                          <w:p w14:paraId="3215853A" w14:textId="77777777" w:rsidR="00A20020" w:rsidRDefault="00A20020" w:rsidP="00A20020"/>
                          <w:p w14:paraId="7EA4DE01" w14:textId="77777777" w:rsidR="00A20020" w:rsidRDefault="00A20020" w:rsidP="00A20020"/>
                          <w:p w14:paraId="15E5C7B3" w14:textId="77777777" w:rsidR="00A20020" w:rsidRDefault="00A20020" w:rsidP="00A20020"/>
                          <w:p w14:paraId="2B2AD0E8" w14:textId="77777777" w:rsidR="00A20020" w:rsidRDefault="00A20020" w:rsidP="00A20020"/>
                          <w:p w14:paraId="249D1492" w14:textId="77777777" w:rsidR="00A20020" w:rsidRDefault="00A20020" w:rsidP="00A20020"/>
                          <w:p w14:paraId="392AF909" w14:textId="77777777" w:rsidR="00A20020" w:rsidRDefault="00A20020" w:rsidP="00A20020"/>
                          <w:p w14:paraId="40A0997F" w14:textId="77777777" w:rsidR="00A20020" w:rsidRDefault="00A20020" w:rsidP="00A20020"/>
                          <w:p w14:paraId="6C2D850F" w14:textId="77777777" w:rsidR="00A20020" w:rsidRDefault="00A20020" w:rsidP="00A20020"/>
                          <w:p w14:paraId="29568E2E" w14:textId="77777777" w:rsidR="00A20020" w:rsidRDefault="00A20020" w:rsidP="00A20020"/>
                          <w:p w14:paraId="78994CC1" w14:textId="77777777" w:rsidR="00A20020" w:rsidRDefault="00A20020" w:rsidP="00A20020"/>
                          <w:p w14:paraId="2C228459" w14:textId="77777777" w:rsidR="00A20020" w:rsidRDefault="00A20020" w:rsidP="00A20020"/>
                          <w:p w14:paraId="433C041A" w14:textId="77777777" w:rsidR="00A20020" w:rsidRDefault="00A20020" w:rsidP="00A20020"/>
                          <w:p w14:paraId="70763501" w14:textId="77777777" w:rsidR="00A20020" w:rsidRDefault="00A20020" w:rsidP="00A20020"/>
                          <w:p w14:paraId="01DC6639" w14:textId="77777777" w:rsidR="00A20020" w:rsidRDefault="00A20020" w:rsidP="00A20020"/>
                          <w:p w14:paraId="7F4A39BF" w14:textId="77777777" w:rsidR="00A20020" w:rsidRDefault="00A20020" w:rsidP="00A20020"/>
                          <w:p w14:paraId="5D965890" w14:textId="77777777" w:rsidR="00A20020" w:rsidRDefault="00A20020" w:rsidP="00A20020"/>
                          <w:p w14:paraId="6BD066C0" w14:textId="77777777" w:rsidR="00A20020" w:rsidRDefault="00A20020" w:rsidP="00A20020"/>
                          <w:p w14:paraId="3502B6CE" w14:textId="77777777" w:rsidR="00A20020" w:rsidRDefault="00A20020" w:rsidP="00A20020"/>
                          <w:p w14:paraId="442BDBC5" w14:textId="77777777" w:rsidR="00A20020" w:rsidRDefault="00A20020" w:rsidP="00A20020"/>
                          <w:p w14:paraId="619AF3B9" w14:textId="77777777" w:rsidR="00A20020" w:rsidRDefault="00A20020" w:rsidP="00A20020"/>
                          <w:p w14:paraId="1084F446" w14:textId="77777777" w:rsidR="00A20020" w:rsidRDefault="00A20020" w:rsidP="00A20020"/>
                          <w:p w14:paraId="579BE2C4" w14:textId="77777777" w:rsidR="00A20020" w:rsidRDefault="00A20020" w:rsidP="00A20020"/>
                          <w:p w14:paraId="12576208" w14:textId="77777777" w:rsidR="00A20020" w:rsidRDefault="00A20020" w:rsidP="00A20020"/>
                          <w:p w14:paraId="3D5884CE" w14:textId="77777777" w:rsidR="00A20020" w:rsidRDefault="00A20020" w:rsidP="00A20020"/>
                          <w:p w14:paraId="07EB99A6" w14:textId="77777777" w:rsidR="00A20020" w:rsidRDefault="00A20020" w:rsidP="00A20020"/>
                          <w:p w14:paraId="74721B5E" w14:textId="77777777" w:rsidR="00A20020" w:rsidRDefault="00A20020" w:rsidP="00A20020"/>
                          <w:p w14:paraId="5890C97A" w14:textId="77777777" w:rsidR="00A20020" w:rsidRDefault="00A20020" w:rsidP="00A20020"/>
                          <w:p w14:paraId="458E2F8D" w14:textId="77777777" w:rsidR="00A20020" w:rsidRDefault="00A20020" w:rsidP="00A20020"/>
                          <w:p w14:paraId="7AC31314" w14:textId="77777777" w:rsidR="00A20020" w:rsidRDefault="00A20020" w:rsidP="00A20020"/>
                          <w:p w14:paraId="28BFE4D2" w14:textId="77777777" w:rsidR="00A20020" w:rsidRDefault="00A20020" w:rsidP="00A20020"/>
                          <w:p w14:paraId="64BA1E2F" w14:textId="77777777" w:rsidR="00A20020" w:rsidRDefault="00A20020" w:rsidP="00A20020">
                            <w:pPr>
                              <w:jc w:val="center"/>
                            </w:pPr>
                          </w:p>
                          <w:p w14:paraId="5324DF5E" w14:textId="77777777" w:rsidR="00A20020" w:rsidRDefault="00A20020" w:rsidP="00A200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7B0533" id="Rectangle 65" o:spid="_x0000_s1071" style="position:absolute;margin-left:-14.35pt;margin-top:-1.25pt;width:609.9pt;height:848.95pt;z-index:-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" fillcolor="#1a2137" stroked="f">
                <v:textbox>
                  <w:txbxContent>
                    <w:p w14:paraId="5DC31807" w14:textId="77777777" w:rsidR="00A20020" w:rsidRDefault="00A20020" w:rsidP="00A20020"/>
                    <w:p w14:paraId="207D9B50" w14:textId="77777777" w:rsidR="00A20020" w:rsidRDefault="00A20020" w:rsidP="00A20020"/>
                    <w:p w14:paraId="0DBC0C94" w14:textId="77777777" w:rsidR="00A20020" w:rsidRDefault="00A20020" w:rsidP="00A2002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023B4C4E" w14:textId="532D43CF" w:rsidR="00A20020" w:rsidRDefault="00C922E0" w:rsidP="00A20020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A8F3405" wp14:editId="3E46A541">
                            <wp:extent cx="5303828" cy="7448070"/>
                            <wp:effectExtent l="0" t="0" r="0" b="63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2666" cy="746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B0B34" w14:textId="77777777" w:rsidR="00A20020" w:rsidRDefault="00A20020" w:rsidP="00A20020"/>
                    <w:p w14:paraId="4F198C94" w14:textId="77777777" w:rsidR="00A20020" w:rsidRDefault="005719E8" w:rsidP="005719E8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E8366B8" wp14:editId="720898FD">
                            <wp:extent cx="6543675" cy="2486025"/>
                            <wp:effectExtent l="0" t="0" r="9525" b="9525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3675" cy="2486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2ED92" w14:textId="77777777" w:rsidR="00A20020" w:rsidRDefault="00A20020" w:rsidP="00A20020"/>
                    <w:p w14:paraId="16D0D1C8" w14:textId="77777777" w:rsidR="00A20020" w:rsidRDefault="00A20020" w:rsidP="00A20020"/>
                    <w:p w14:paraId="640CB408" w14:textId="77777777" w:rsidR="00A20020" w:rsidRDefault="00A20020" w:rsidP="005719E8">
                      <w:pPr>
                        <w:jc w:val="center"/>
                      </w:pPr>
                    </w:p>
                    <w:p w14:paraId="56637098" w14:textId="77777777" w:rsidR="00A20020" w:rsidRDefault="00A20020" w:rsidP="00A20020"/>
                    <w:p w14:paraId="3FE36151" w14:textId="77777777" w:rsidR="00A20020" w:rsidRDefault="00A20020" w:rsidP="00A20020"/>
                    <w:p w14:paraId="1119420F" w14:textId="77777777" w:rsidR="00A20020" w:rsidRDefault="00A20020" w:rsidP="00A20020"/>
                    <w:p w14:paraId="110806EE" w14:textId="77777777" w:rsidR="00A20020" w:rsidRDefault="00A20020" w:rsidP="00A20020"/>
                    <w:p w14:paraId="7BFE84E4" w14:textId="77777777" w:rsidR="00A20020" w:rsidRDefault="00A20020" w:rsidP="00A20020"/>
                    <w:p w14:paraId="6E3D1403" w14:textId="77777777" w:rsidR="00A20020" w:rsidRDefault="00A20020" w:rsidP="00A20020"/>
                    <w:p w14:paraId="3835BA97" w14:textId="77777777" w:rsidR="00A20020" w:rsidRDefault="00A20020" w:rsidP="00A20020"/>
                    <w:p w14:paraId="0044044F" w14:textId="77777777" w:rsidR="00A20020" w:rsidRDefault="00A20020" w:rsidP="00A20020"/>
                    <w:p w14:paraId="4C65E8D2" w14:textId="77777777" w:rsidR="00A20020" w:rsidRDefault="00A20020" w:rsidP="00A20020"/>
                    <w:p w14:paraId="7CA19AE0" w14:textId="77777777" w:rsidR="00A20020" w:rsidRDefault="00A20020" w:rsidP="00A20020"/>
                    <w:p w14:paraId="5EBF82C0" w14:textId="77777777" w:rsidR="00A20020" w:rsidRDefault="00A20020" w:rsidP="00A20020"/>
                    <w:p w14:paraId="7407F7DB" w14:textId="77777777" w:rsidR="00A20020" w:rsidRDefault="00A20020" w:rsidP="00A20020"/>
                    <w:p w14:paraId="70BC9347" w14:textId="77777777" w:rsidR="00A20020" w:rsidRDefault="00A20020" w:rsidP="00A20020"/>
                    <w:p w14:paraId="0D6AFB6A" w14:textId="77777777" w:rsidR="00A20020" w:rsidRDefault="00A20020" w:rsidP="00A20020"/>
                    <w:p w14:paraId="5C3BC548" w14:textId="77777777" w:rsidR="00A20020" w:rsidRDefault="00A20020" w:rsidP="00A20020"/>
                    <w:p w14:paraId="7C0C48B3" w14:textId="77777777" w:rsidR="00A20020" w:rsidRDefault="00A20020" w:rsidP="00A20020"/>
                    <w:p w14:paraId="7E4DEA4B" w14:textId="77777777" w:rsidR="00A20020" w:rsidRDefault="00A20020" w:rsidP="00A20020"/>
                    <w:p w14:paraId="0E223569" w14:textId="77777777" w:rsidR="00A20020" w:rsidRDefault="00A20020" w:rsidP="00A20020"/>
                    <w:p w14:paraId="5167C1DA" w14:textId="77777777" w:rsidR="00A20020" w:rsidRDefault="00A20020" w:rsidP="00A20020"/>
                    <w:p w14:paraId="1484B7B1" w14:textId="77777777" w:rsidR="00A20020" w:rsidRDefault="00A20020" w:rsidP="00A20020"/>
                    <w:p w14:paraId="4287BF91" w14:textId="77777777" w:rsidR="00A20020" w:rsidRDefault="00A20020" w:rsidP="00A20020"/>
                    <w:p w14:paraId="6CCCF557" w14:textId="77777777" w:rsidR="00A20020" w:rsidRDefault="00A20020" w:rsidP="00A20020"/>
                    <w:p w14:paraId="0DECF861" w14:textId="77777777" w:rsidR="00A20020" w:rsidRDefault="00A20020" w:rsidP="00A20020"/>
                    <w:p w14:paraId="570158C2" w14:textId="77777777" w:rsidR="00A20020" w:rsidRDefault="00A20020" w:rsidP="00A20020"/>
                    <w:p w14:paraId="69B6FB2B" w14:textId="77777777" w:rsidR="00A20020" w:rsidRDefault="00A20020" w:rsidP="00A20020"/>
                    <w:p w14:paraId="2BCE81A8" w14:textId="77777777" w:rsidR="00A20020" w:rsidRDefault="00A20020" w:rsidP="00A20020"/>
                    <w:p w14:paraId="2C50C620" w14:textId="77777777" w:rsidR="00A20020" w:rsidRDefault="00A20020" w:rsidP="00A20020"/>
                    <w:p w14:paraId="31CD8707" w14:textId="77777777" w:rsidR="00A20020" w:rsidRDefault="00A20020" w:rsidP="00A20020"/>
                    <w:p w14:paraId="34C1E35F" w14:textId="77777777" w:rsidR="00A20020" w:rsidRDefault="00A20020" w:rsidP="00A20020"/>
                    <w:p w14:paraId="0D3C8676" w14:textId="77777777" w:rsidR="00A20020" w:rsidRDefault="00A20020" w:rsidP="00A20020"/>
                    <w:p w14:paraId="65FF1343" w14:textId="77777777" w:rsidR="00A20020" w:rsidRDefault="00A20020" w:rsidP="00A20020"/>
                    <w:p w14:paraId="0592EC9A" w14:textId="77777777" w:rsidR="00A20020" w:rsidRDefault="00A20020" w:rsidP="00A20020"/>
                    <w:p w14:paraId="708B7BB3" w14:textId="77777777" w:rsidR="00A20020" w:rsidRDefault="00A20020" w:rsidP="00A20020"/>
                    <w:p w14:paraId="3215853A" w14:textId="77777777" w:rsidR="00A20020" w:rsidRDefault="00A20020" w:rsidP="00A20020"/>
                    <w:p w14:paraId="7EA4DE01" w14:textId="77777777" w:rsidR="00A20020" w:rsidRDefault="00A20020" w:rsidP="00A20020"/>
                    <w:p w14:paraId="15E5C7B3" w14:textId="77777777" w:rsidR="00A20020" w:rsidRDefault="00A20020" w:rsidP="00A20020"/>
                    <w:p w14:paraId="2B2AD0E8" w14:textId="77777777" w:rsidR="00A20020" w:rsidRDefault="00A20020" w:rsidP="00A20020"/>
                    <w:p w14:paraId="249D1492" w14:textId="77777777" w:rsidR="00A20020" w:rsidRDefault="00A20020" w:rsidP="00A20020"/>
                    <w:p w14:paraId="392AF909" w14:textId="77777777" w:rsidR="00A20020" w:rsidRDefault="00A20020" w:rsidP="00A20020"/>
                    <w:p w14:paraId="40A0997F" w14:textId="77777777" w:rsidR="00A20020" w:rsidRDefault="00A20020" w:rsidP="00A20020"/>
                    <w:p w14:paraId="6C2D850F" w14:textId="77777777" w:rsidR="00A20020" w:rsidRDefault="00A20020" w:rsidP="00A20020"/>
                    <w:p w14:paraId="29568E2E" w14:textId="77777777" w:rsidR="00A20020" w:rsidRDefault="00A20020" w:rsidP="00A20020"/>
                    <w:p w14:paraId="78994CC1" w14:textId="77777777" w:rsidR="00A20020" w:rsidRDefault="00A20020" w:rsidP="00A20020"/>
                    <w:p w14:paraId="2C228459" w14:textId="77777777" w:rsidR="00A20020" w:rsidRDefault="00A20020" w:rsidP="00A20020"/>
                    <w:p w14:paraId="433C041A" w14:textId="77777777" w:rsidR="00A20020" w:rsidRDefault="00A20020" w:rsidP="00A20020"/>
                    <w:p w14:paraId="70763501" w14:textId="77777777" w:rsidR="00A20020" w:rsidRDefault="00A20020" w:rsidP="00A20020"/>
                    <w:p w14:paraId="01DC6639" w14:textId="77777777" w:rsidR="00A20020" w:rsidRDefault="00A20020" w:rsidP="00A20020"/>
                    <w:p w14:paraId="7F4A39BF" w14:textId="77777777" w:rsidR="00A20020" w:rsidRDefault="00A20020" w:rsidP="00A20020"/>
                    <w:p w14:paraId="5D965890" w14:textId="77777777" w:rsidR="00A20020" w:rsidRDefault="00A20020" w:rsidP="00A20020"/>
                    <w:p w14:paraId="6BD066C0" w14:textId="77777777" w:rsidR="00A20020" w:rsidRDefault="00A20020" w:rsidP="00A20020"/>
                    <w:p w14:paraId="3502B6CE" w14:textId="77777777" w:rsidR="00A20020" w:rsidRDefault="00A20020" w:rsidP="00A20020"/>
                    <w:p w14:paraId="442BDBC5" w14:textId="77777777" w:rsidR="00A20020" w:rsidRDefault="00A20020" w:rsidP="00A20020"/>
                    <w:p w14:paraId="619AF3B9" w14:textId="77777777" w:rsidR="00A20020" w:rsidRDefault="00A20020" w:rsidP="00A20020"/>
                    <w:p w14:paraId="1084F446" w14:textId="77777777" w:rsidR="00A20020" w:rsidRDefault="00A20020" w:rsidP="00A20020"/>
                    <w:p w14:paraId="579BE2C4" w14:textId="77777777" w:rsidR="00A20020" w:rsidRDefault="00A20020" w:rsidP="00A20020"/>
                    <w:p w14:paraId="12576208" w14:textId="77777777" w:rsidR="00A20020" w:rsidRDefault="00A20020" w:rsidP="00A20020"/>
                    <w:p w14:paraId="3D5884CE" w14:textId="77777777" w:rsidR="00A20020" w:rsidRDefault="00A20020" w:rsidP="00A20020"/>
                    <w:p w14:paraId="07EB99A6" w14:textId="77777777" w:rsidR="00A20020" w:rsidRDefault="00A20020" w:rsidP="00A20020"/>
                    <w:p w14:paraId="74721B5E" w14:textId="77777777" w:rsidR="00A20020" w:rsidRDefault="00A20020" w:rsidP="00A20020"/>
                    <w:p w14:paraId="5890C97A" w14:textId="77777777" w:rsidR="00A20020" w:rsidRDefault="00A20020" w:rsidP="00A20020"/>
                    <w:p w14:paraId="458E2F8D" w14:textId="77777777" w:rsidR="00A20020" w:rsidRDefault="00A20020" w:rsidP="00A20020"/>
                    <w:p w14:paraId="7AC31314" w14:textId="77777777" w:rsidR="00A20020" w:rsidRDefault="00A20020" w:rsidP="00A20020"/>
                    <w:p w14:paraId="28BFE4D2" w14:textId="77777777" w:rsidR="00A20020" w:rsidRDefault="00A20020" w:rsidP="00A20020"/>
                    <w:p w14:paraId="64BA1E2F" w14:textId="77777777" w:rsidR="00A20020" w:rsidRDefault="00A20020" w:rsidP="00A20020">
                      <w:pPr>
                        <w:jc w:val="center"/>
                      </w:pPr>
                    </w:p>
                    <w:p w14:paraId="5324DF5E" w14:textId="77777777" w:rsidR="00A20020" w:rsidRDefault="00A20020" w:rsidP="00A20020"/>
                  </w:txbxContent>
                </v:textbox>
                <w10:wrap anchorx="margin" anchory="page"/>
              </v:rect>
            </w:pict>
          </mc:Fallback>
        </mc:AlternateContent>
      </w:r>
    </w:p>
    <w:sectPr w:rsidR="00A26961">
      <w:pgSz w:w="11910" w:h="16850"/>
      <w:pgMar w:top="720" w:right="28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731C4"/>
    <w:multiLevelType w:val="hybridMultilevel"/>
    <w:tmpl w:val="EACAEE8E"/>
    <w:lvl w:ilvl="0" w:tplc="08090001">
      <w:start w:val="1"/>
      <w:numFmt w:val="bullet"/>
      <w:lvlText w:val=""/>
      <w:lvlJc w:val="left"/>
      <w:pPr>
        <w:ind w:left="13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1">
    <w:nsid w:val="7099615C"/>
    <w:multiLevelType w:val="hybridMultilevel"/>
    <w:tmpl w:val="C1FC7C2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61"/>
    <w:rsid w:val="000D01B2"/>
    <w:rsid w:val="0026767B"/>
    <w:rsid w:val="002F5C26"/>
    <w:rsid w:val="003D4B88"/>
    <w:rsid w:val="00411EFC"/>
    <w:rsid w:val="004170A8"/>
    <w:rsid w:val="00491131"/>
    <w:rsid w:val="00502E1F"/>
    <w:rsid w:val="005719E8"/>
    <w:rsid w:val="005739F9"/>
    <w:rsid w:val="00644DF8"/>
    <w:rsid w:val="00645B17"/>
    <w:rsid w:val="006E17A2"/>
    <w:rsid w:val="00826D86"/>
    <w:rsid w:val="00905A87"/>
    <w:rsid w:val="009F0D25"/>
    <w:rsid w:val="00A20020"/>
    <w:rsid w:val="00A26961"/>
    <w:rsid w:val="00B90525"/>
    <w:rsid w:val="00C87BBD"/>
    <w:rsid w:val="00C922E0"/>
    <w:rsid w:val="00D7505F"/>
    <w:rsid w:val="00F47D95"/>
    <w:rsid w:val="00FA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1F4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06"/>
      <w:jc w:val="center"/>
      <w:outlineLvl w:val="0"/>
    </w:pPr>
    <w:rPr>
      <w:rFonts w:ascii="Trebuchet MS" w:eastAsia="Trebuchet MS" w:hAnsi="Trebuchet MS" w:cs="Trebuchet M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76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67B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06"/>
      <w:jc w:val="center"/>
      <w:outlineLvl w:val="0"/>
    </w:pPr>
    <w:rPr>
      <w:rFonts w:ascii="Trebuchet MS" w:eastAsia="Trebuchet MS" w:hAnsi="Trebuchet MS" w:cs="Trebuchet M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76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67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0.png"/><Relationship Id="rId10" Type="http://schemas.openxmlformats.org/officeDocument/2006/relationships/image" Target="media/image4.jpeg"/><Relationship Id="rId19" Type="http://schemas.openxmlformats.org/officeDocument/2006/relationships/image" Target="media/image80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14352-C772-4D3C-9022-295C603A0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A5D29629</Template>
  <TotalTime>1</TotalTime>
  <Pages>5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CUSTOMER EXPERIENCE STRATGEY</vt:lpstr>
    </vt:vector>
  </TitlesOfParts>
  <Company>Oxford City Council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CUSTOMER EXPERIENCE STRATGEY</dc:title>
  <dc:creator>Anita Patel</dc:creator>
  <cp:keywords>DADnD-c_qjg,BACinH1Qnus</cp:keywords>
  <cp:lastModifiedBy>JMitchell</cp:lastModifiedBy>
  <cp:revision>4</cp:revision>
  <cp:lastPrinted>2019-10-29T07:29:00Z</cp:lastPrinted>
  <dcterms:created xsi:type="dcterms:W3CDTF">2020-01-10T09:41:00Z</dcterms:created>
  <dcterms:modified xsi:type="dcterms:W3CDTF">2020-01-17T10:42:00Z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Canva</vt:lpwstr>
  </property>
  <property fmtid="{D5CDD505-2E9C-101B-9397-08002B2CF9AE}" pid="4" name="LastSaved">
    <vt:filetime>2019-10-25T00:00:00Z</vt:filetime>
  </property>
</Properties>
</file>